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dTable1Light-Accent2"/>
        <w:tblW w:w="5000" w:type="pct"/>
        <w:tblCellMar>
          <w:left w:w="115" w:type="dxa"/>
          <w:right w:w="115" w:type="dxa"/>
        </w:tblCellMar>
        <w:tblLook w:val="04A0" w:firstRow="1" w:lastRow="0" w:firstColumn="1" w:lastColumn="0" w:noHBand="0" w:noVBand="1"/>
        <w:tblCaption w:val="Layout table"/>
      </w:tblPr>
      <w:tblGrid>
        <w:gridCol w:w="7200"/>
        <w:gridCol w:w="7200"/>
      </w:tblGrid>
      <w:tr w:rsidR="002F6E35" w:rsidTr="00CA2F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tcBorders>
              <w:bottom w:val="none" w:sz="0" w:space="0" w:color="auto"/>
            </w:tcBorders>
            <w:shd w:val="clear" w:color="auto" w:fill="FFFFFF" w:themeFill="background1"/>
          </w:tcPr>
          <w:p w:rsidR="002F6E35" w:rsidRPr="002B3CE4" w:rsidRDefault="00CA2FDB" w:rsidP="00CA2FDB">
            <w:pPr>
              <w:pStyle w:val="Month"/>
              <w:jc w:val="center"/>
              <w:rPr>
                <w:rFonts w:ascii="StanleyMoon" w:hAnsi="StanleyMoon"/>
                <w:color w:val="auto"/>
                <w:sz w:val="52"/>
                <w:szCs w:val="52"/>
              </w:rPr>
            </w:pPr>
            <w:r w:rsidRPr="002B3CE4">
              <w:rPr>
                <w:rFonts w:ascii="StanleyMoon" w:hAnsi="StanleyMoon"/>
                <w:color w:val="auto"/>
                <w:sz w:val="52"/>
                <w:szCs w:val="52"/>
              </w:rPr>
              <w:t xml:space="preserve">Fletcher Memorial Library Youth Activity Calendar                   </w:t>
            </w:r>
          </w:p>
        </w:tc>
        <w:tc>
          <w:tcPr>
            <w:tcW w:w="2500" w:type="pct"/>
            <w:tcBorders>
              <w:bottom w:val="none" w:sz="0" w:space="0" w:color="auto"/>
            </w:tcBorders>
            <w:shd w:val="clear" w:color="auto" w:fill="FFFFFF" w:themeFill="background1"/>
          </w:tcPr>
          <w:p w:rsidR="002F6E35" w:rsidRPr="00217C61" w:rsidRDefault="008D7D0E" w:rsidP="004D13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tanleyMoon" w:hAnsi="StanleyMoon"/>
                <w:sz w:val="72"/>
                <w:szCs w:val="72"/>
              </w:rPr>
            </w:pPr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-406400</wp:posOffset>
                  </wp:positionH>
                  <wp:positionV relativeFrom="paragraph">
                    <wp:posOffset>-219075</wp:posOffset>
                  </wp:positionV>
                  <wp:extent cx="1401823" cy="1104900"/>
                  <wp:effectExtent l="0" t="0" r="8255" b="0"/>
                  <wp:wrapNone/>
                  <wp:docPr id="4" name="Picture 4" descr="Cat Valentine Graphic By CatAndMe · Creative Fabri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at Valentine Graphic By CatAndMe · Creative Fabrica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73" t="2813" r="18842" b="15139"/>
                          <a:stretch/>
                        </pic:blipFill>
                        <pic:spPr bwMode="auto">
                          <a:xfrm>
                            <a:off x="0" y="0"/>
                            <a:ext cx="1401823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A2FDB" w:rsidRPr="00A63602">
              <w:rPr>
                <w:rFonts w:ascii="orange juice" w:hAnsi="orange juice"/>
                <w:sz w:val="72"/>
                <w:szCs w:val="72"/>
              </w:rPr>
              <w:t xml:space="preserve">        </w:t>
            </w:r>
            <w:r w:rsidR="00A63602">
              <w:rPr>
                <w:rFonts w:ascii="orange juice" w:hAnsi="orange juice"/>
                <w:sz w:val="72"/>
                <w:szCs w:val="72"/>
              </w:rPr>
              <w:t xml:space="preserve">      </w:t>
            </w:r>
            <w:r w:rsidR="002803CE">
              <w:rPr>
                <w:rFonts w:ascii="StanleyMoon" w:hAnsi="StanleyMoon"/>
                <w:sz w:val="72"/>
                <w:szCs w:val="72"/>
              </w:rPr>
              <w:t xml:space="preserve"> </w:t>
            </w:r>
            <w:r w:rsidR="00CB4C26">
              <w:rPr>
                <w:rFonts w:ascii="StanleyMoon" w:hAnsi="StanleyMoon"/>
                <w:sz w:val="72"/>
                <w:szCs w:val="72"/>
              </w:rPr>
              <w:t>February</w:t>
            </w:r>
            <w:r w:rsidR="004D1364">
              <w:rPr>
                <w:rFonts w:ascii="StanleyMoon" w:hAnsi="StanleyMoon"/>
                <w:sz w:val="72"/>
                <w:szCs w:val="72"/>
              </w:rPr>
              <w:t xml:space="preserve"> 2024</w:t>
            </w:r>
            <w:r w:rsidR="00377A1E" w:rsidRPr="00217C61">
              <w:rPr>
                <w:rFonts w:ascii="StanleyMoon" w:hAnsi="StanleyMoon"/>
                <w:sz w:val="72"/>
                <w:szCs w:val="72"/>
              </w:rPr>
              <w:t xml:space="preserve">  </w:t>
            </w:r>
          </w:p>
        </w:tc>
      </w:tr>
      <w:tr w:rsidR="002F6E35" w:rsidTr="00CA2F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tcBorders>
              <w:bottom w:val="single" w:sz="18" w:space="0" w:color="FFFFFF" w:themeColor="background1"/>
            </w:tcBorders>
            <w:shd w:val="clear" w:color="auto" w:fill="FFFFFF" w:themeFill="background1"/>
          </w:tcPr>
          <w:p w:rsidR="002F6E35" w:rsidRPr="00CA2FDB" w:rsidRDefault="0039267B">
            <w:pPr>
              <w:rPr>
                <w:rFonts w:ascii="Ocean_Iacy" w:hAnsi="Ocean_Iacy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381BEB5C" wp14:editId="2220E80A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274955</wp:posOffset>
                  </wp:positionV>
                  <wp:extent cx="4000500" cy="271145"/>
                  <wp:effectExtent l="0" t="0" r="0" b="0"/>
                  <wp:wrapNone/>
                  <wp:docPr id="5" name="Picture 5" descr="Heart Shaped Border Photos and Images |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eart Shaped Border Photos and Images | Shutter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2892" r="7058" b="35373"/>
                          <a:stretch/>
                        </pic:blipFill>
                        <pic:spPr bwMode="auto">
                          <a:xfrm>
                            <a:off x="0" y="0"/>
                            <a:ext cx="4000500" cy="271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500" w:type="pct"/>
            <w:tcBorders>
              <w:bottom w:val="single" w:sz="18" w:space="0" w:color="FFFFFF" w:themeColor="background1"/>
            </w:tcBorders>
            <w:shd w:val="clear" w:color="auto" w:fill="FFFFFF" w:themeFill="background1"/>
          </w:tcPr>
          <w:p w:rsidR="002F6E35" w:rsidRDefault="0039267B" w:rsidP="00D77343">
            <w:pPr>
              <w:pStyle w:val="Year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</w:rPr>
              <w:drawing>
                <wp:anchor distT="0" distB="0" distL="114300" distR="114300" simplePos="0" relativeHeight="251678720" behindDoc="0" locked="0" layoutInCell="1" allowOverlap="1" wp14:anchorId="03E2177E" wp14:editId="13ABE3D0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274320</wp:posOffset>
                  </wp:positionV>
                  <wp:extent cx="4000500" cy="271145"/>
                  <wp:effectExtent l="0" t="0" r="0" b="0"/>
                  <wp:wrapNone/>
                  <wp:docPr id="8" name="Picture 8" descr="Heart Shaped Border Photos and Images |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eart Shaped Border Photos and Images | Shutter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2892" r="7058" b="35373"/>
                          <a:stretch/>
                        </pic:blipFill>
                        <pic:spPr bwMode="auto">
                          <a:xfrm>
                            <a:off x="0" y="0"/>
                            <a:ext cx="4000500" cy="271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F6E35" w:rsidTr="00AB29FA">
        <w:trPr>
          <w:trHeight w:hRule="exact"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tcBorders>
              <w:top w:val="single" w:sz="18" w:space="0" w:color="FFFFFF" w:themeColor="background1"/>
              <w:bottom w:val="single" w:sz="18" w:space="0" w:color="FFFFFF" w:themeColor="background1"/>
            </w:tcBorders>
            <w:shd w:val="clear" w:color="auto" w:fill="595959" w:themeFill="text1" w:themeFillTint="A6"/>
          </w:tcPr>
          <w:p w:rsidR="002F6E35" w:rsidRDefault="002F6E35">
            <w:pPr>
              <w:pStyle w:val="Title"/>
            </w:pPr>
          </w:p>
        </w:tc>
        <w:tc>
          <w:tcPr>
            <w:tcW w:w="2500" w:type="pct"/>
            <w:tcBorders>
              <w:top w:val="single" w:sz="18" w:space="0" w:color="FFFFFF" w:themeColor="background1"/>
              <w:bottom w:val="single" w:sz="18" w:space="0" w:color="FFFFFF" w:themeColor="background1"/>
            </w:tcBorders>
            <w:shd w:val="clear" w:color="auto" w:fill="595959" w:themeFill="text1" w:themeFillTint="A6"/>
          </w:tcPr>
          <w:p w:rsidR="002F6E35" w:rsidRPr="00CA2FDB" w:rsidRDefault="002F6E35">
            <w:pPr>
              <w:pStyle w:val="Subtit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tbl>
      <w:tblPr>
        <w:tblStyle w:val="TableCalendar"/>
        <w:tblW w:w="5007" w:type="pct"/>
        <w:tblLayout w:type="fixed"/>
        <w:tblLook w:val="0420" w:firstRow="1" w:lastRow="0" w:firstColumn="0" w:lastColumn="0" w:noHBand="0" w:noVBand="1"/>
        <w:tblCaption w:val="Layout table"/>
      </w:tblPr>
      <w:tblGrid>
        <w:gridCol w:w="2056"/>
        <w:gridCol w:w="2058"/>
        <w:gridCol w:w="2058"/>
        <w:gridCol w:w="2058"/>
        <w:gridCol w:w="2058"/>
        <w:gridCol w:w="2058"/>
        <w:gridCol w:w="2058"/>
      </w:tblGrid>
      <w:tr w:rsidR="002F6E35" w:rsidTr="00B914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8"/>
        </w:trPr>
        <w:sdt>
          <w:sdtPr>
            <w:id w:val="1527134494"/>
            <w:placeholder>
              <w:docPart w:val="40A8D155BF224D9EA02F90DD5474D0E3"/>
            </w:placeholder>
            <w:temporary/>
            <w:showingPlcHdr/>
            <w15:appearance w15:val="hidden"/>
          </w:sdtPr>
          <w:sdtEndPr/>
          <w:sdtContent>
            <w:tc>
              <w:tcPr>
                <w:tcW w:w="2056" w:type="dxa"/>
              </w:tcPr>
              <w:p w:rsidR="002F6E35" w:rsidRDefault="009035F5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2058" w:type="dxa"/>
          </w:tcPr>
          <w:p w:rsidR="002F6E35" w:rsidRDefault="00810145">
            <w:pPr>
              <w:pStyle w:val="Days"/>
            </w:pPr>
            <w:sdt>
              <w:sdtPr>
                <w:id w:val="8650153"/>
                <w:placeholder>
                  <w:docPart w:val="02C4D01033054D118E9773E61699FA80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Monday</w:t>
                </w:r>
              </w:sdtContent>
            </w:sdt>
          </w:p>
        </w:tc>
        <w:tc>
          <w:tcPr>
            <w:tcW w:w="2058" w:type="dxa"/>
          </w:tcPr>
          <w:p w:rsidR="002F6E35" w:rsidRDefault="00810145">
            <w:pPr>
              <w:pStyle w:val="Days"/>
            </w:pPr>
            <w:sdt>
              <w:sdtPr>
                <w:id w:val="-1517691135"/>
                <w:placeholder>
                  <w:docPart w:val="EB019D78BDBD48D09F1F677E0301C479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Tuesday</w:t>
                </w:r>
              </w:sdtContent>
            </w:sdt>
          </w:p>
        </w:tc>
        <w:tc>
          <w:tcPr>
            <w:tcW w:w="2058" w:type="dxa"/>
          </w:tcPr>
          <w:p w:rsidR="002F6E35" w:rsidRDefault="00810145">
            <w:pPr>
              <w:pStyle w:val="Days"/>
            </w:pPr>
            <w:sdt>
              <w:sdtPr>
                <w:id w:val="-1684429625"/>
                <w:placeholder>
                  <w:docPart w:val="632329B1C8DC46CA9F951FBA215342CD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Wednesday</w:t>
                </w:r>
              </w:sdtContent>
            </w:sdt>
          </w:p>
        </w:tc>
        <w:tc>
          <w:tcPr>
            <w:tcW w:w="2058" w:type="dxa"/>
          </w:tcPr>
          <w:p w:rsidR="002F6E35" w:rsidRDefault="00810145">
            <w:pPr>
              <w:pStyle w:val="Days"/>
            </w:pPr>
            <w:sdt>
              <w:sdtPr>
                <w:id w:val="-1188375605"/>
                <w:placeholder>
                  <w:docPart w:val="CBED7D16332A4E76934312E73E8E72F4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Thursday</w:t>
                </w:r>
              </w:sdtContent>
            </w:sdt>
          </w:p>
        </w:tc>
        <w:tc>
          <w:tcPr>
            <w:tcW w:w="2058" w:type="dxa"/>
          </w:tcPr>
          <w:p w:rsidR="002F6E35" w:rsidRDefault="00810145">
            <w:pPr>
              <w:pStyle w:val="Days"/>
            </w:pPr>
            <w:sdt>
              <w:sdtPr>
                <w:id w:val="1991825489"/>
                <w:placeholder>
                  <w:docPart w:val="675C70BBA6CF4892B398F37DCDC5D7E1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Friday</w:t>
                </w:r>
              </w:sdtContent>
            </w:sdt>
          </w:p>
        </w:tc>
        <w:tc>
          <w:tcPr>
            <w:tcW w:w="2058" w:type="dxa"/>
          </w:tcPr>
          <w:p w:rsidR="002F6E35" w:rsidRDefault="00810145">
            <w:pPr>
              <w:pStyle w:val="Days"/>
            </w:pPr>
            <w:sdt>
              <w:sdtPr>
                <w:id w:val="115736794"/>
                <w:placeholder>
                  <w:docPart w:val="008B67ED57D0474FAADDD35D598CEE72"/>
                </w:placeholder>
                <w:temporary/>
                <w:showingPlcHdr/>
                <w15:appearance w15:val="hidden"/>
              </w:sdtPr>
              <w:sdtEndPr/>
              <w:sdtContent>
                <w:r w:rsidR="009035F5">
                  <w:t>Saturday</w:t>
                </w:r>
              </w:sdtContent>
            </w:sdt>
          </w:p>
        </w:tc>
      </w:tr>
      <w:tr w:rsidR="002F6E35" w:rsidTr="00B914C2">
        <w:trPr>
          <w:trHeight w:val="243"/>
        </w:trPr>
        <w:tc>
          <w:tcPr>
            <w:tcW w:w="2056" w:type="dxa"/>
            <w:tcBorders>
              <w:bottom w:val="nil"/>
            </w:tcBorders>
          </w:tcPr>
          <w:p w:rsidR="002F6E35" w:rsidRPr="004160CB" w:rsidRDefault="009035F5">
            <w:pPr>
              <w:pStyle w:val="Dates"/>
              <w:rPr>
                <w:rFonts w:ascii="Arial Rounded MT Bold" w:hAnsi="Arial Rounded MT Bold"/>
                <w:sz w:val="20"/>
                <w:szCs w:val="20"/>
              </w:rPr>
            </w:pPr>
            <w:r w:rsidRPr="004160CB">
              <w:rPr>
                <w:rFonts w:ascii="Arial Rounded MT Bold" w:hAnsi="Arial Rounded MT Bold"/>
                <w:sz w:val="20"/>
                <w:szCs w:val="20"/>
              </w:rPr>
              <w:fldChar w:fldCharType="begin"/>
            </w:r>
            <w:r w:rsidRPr="004160CB">
              <w:rPr>
                <w:rFonts w:ascii="Arial Rounded MT Bold" w:hAnsi="Arial Rounded MT Bold"/>
                <w:sz w:val="20"/>
                <w:szCs w:val="20"/>
              </w:rPr>
              <w:instrText xml:space="preserve"> IF </w:instrText>
            </w:r>
            <w:r w:rsidRPr="004160CB">
              <w:rPr>
                <w:rFonts w:ascii="Arial Rounded MT Bold" w:hAnsi="Arial Rounded MT Bold"/>
                <w:sz w:val="20"/>
                <w:szCs w:val="20"/>
              </w:rPr>
              <w:fldChar w:fldCharType="begin"/>
            </w:r>
            <w:r w:rsidRPr="004160CB">
              <w:rPr>
                <w:rFonts w:ascii="Arial Rounded MT Bold" w:hAnsi="Arial Rounded MT Bold"/>
                <w:sz w:val="20"/>
                <w:szCs w:val="20"/>
              </w:rPr>
              <w:instrText xml:space="preserve"> DocVariable MonthStart \@ dddd </w:instrText>
            </w:r>
            <w:r w:rsidRPr="004160CB">
              <w:rPr>
                <w:rFonts w:ascii="Arial Rounded MT Bold" w:hAnsi="Arial Rounded MT Bold"/>
                <w:sz w:val="20"/>
                <w:szCs w:val="20"/>
              </w:rPr>
              <w:fldChar w:fldCharType="separate"/>
            </w:r>
            <w:r w:rsidR="00CB4C26">
              <w:rPr>
                <w:rFonts w:ascii="Arial Rounded MT Bold" w:hAnsi="Arial Rounded MT Bold"/>
                <w:sz w:val="20"/>
                <w:szCs w:val="20"/>
              </w:rPr>
              <w:instrText>Thursday</w:instrText>
            </w:r>
            <w:r w:rsidRPr="004160CB">
              <w:rPr>
                <w:rFonts w:ascii="Arial Rounded MT Bold" w:hAnsi="Arial Rounded MT Bold"/>
                <w:sz w:val="20"/>
                <w:szCs w:val="20"/>
              </w:rPr>
              <w:fldChar w:fldCharType="end"/>
            </w:r>
            <w:r w:rsidRPr="004160CB">
              <w:rPr>
                <w:rFonts w:ascii="Arial Rounded MT Bold" w:hAnsi="Arial Rounded MT Bold"/>
                <w:sz w:val="20"/>
                <w:szCs w:val="20"/>
              </w:rPr>
              <w:instrText xml:space="preserve"> = "Sunday" 1 ""</w:instrText>
            </w:r>
            <w:r w:rsidRPr="004160CB">
              <w:rPr>
                <w:rFonts w:ascii="Arial Rounded MT Bold" w:hAnsi="Arial Rounded MT Bold"/>
                <w:sz w:val="20"/>
                <w:szCs w:val="20"/>
              </w:rPr>
              <w:fldChar w:fldCharType="end"/>
            </w:r>
          </w:p>
        </w:tc>
        <w:tc>
          <w:tcPr>
            <w:tcW w:w="2058" w:type="dxa"/>
            <w:tcBorders>
              <w:bottom w:val="nil"/>
            </w:tcBorders>
          </w:tcPr>
          <w:p w:rsidR="002F6E35" w:rsidRPr="004160CB" w:rsidRDefault="002F6E35">
            <w:pPr>
              <w:pStyle w:val="Dates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2058" w:type="dxa"/>
            <w:tcBorders>
              <w:bottom w:val="nil"/>
            </w:tcBorders>
          </w:tcPr>
          <w:p w:rsidR="002F6E35" w:rsidRPr="004160CB" w:rsidRDefault="002F6E35">
            <w:pPr>
              <w:pStyle w:val="Dates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2058" w:type="dxa"/>
            <w:tcBorders>
              <w:bottom w:val="nil"/>
            </w:tcBorders>
          </w:tcPr>
          <w:p w:rsidR="002F6E35" w:rsidRPr="004160CB" w:rsidRDefault="002F6E35">
            <w:pPr>
              <w:pStyle w:val="Dates"/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2058" w:type="dxa"/>
            <w:tcBorders>
              <w:bottom w:val="nil"/>
            </w:tcBorders>
          </w:tcPr>
          <w:p w:rsidR="002F6E35" w:rsidRPr="004160CB" w:rsidRDefault="00CB4C26">
            <w:pPr>
              <w:pStyle w:val="Dates"/>
              <w:rPr>
                <w:rFonts w:ascii="Arial Rounded MT Bold" w:hAnsi="Arial Rounded MT Bold"/>
                <w:sz w:val="20"/>
                <w:szCs w:val="20"/>
              </w:rPr>
            </w:pPr>
            <w:r>
              <w:rPr>
                <w:rFonts w:ascii="Arial Rounded MT Bold" w:hAnsi="Arial Rounded MT Bold"/>
                <w:sz w:val="20"/>
                <w:szCs w:val="20"/>
              </w:rPr>
              <w:t>1</w:t>
            </w:r>
          </w:p>
        </w:tc>
        <w:tc>
          <w:tcPr>
            <w:tcW w:w="2058" w:type="dxa"/>
            <w:tcBorders>
              <w:bottom w:val="nil"/>
            </w:tcBorders>
          </w:tcPr>
          <w:p w:rsidR="002F6E35" w:rsidRPr="004160CB" w:rsidRDefault="00CB4C26">
            <w:pPr>
              <w:pStyle w:val="Dates"/>
              <w:rPr>
                <w:rFonts w:ascii="Arial Rounded MT Bold" w:hAnsi="Arial Rounded MT Bold"/>
                <w:sz w:val="20"/>
                <w:szCs w:val="20"/>
              </w:rPr>
            </w:pPr>
            <w:r>
              <w:rPr>
                <w:rFonts w:ascii="Arial Rounded MT Bold" w:hAnsi="Arial Rounded MT Bold"/>
                <w:sz w:val="20"/>
                <w:szCs w:val="20"/>
              </w:rPr>
              <w:t>2</w:t>
            </w:r>
          </w:p>
        </w:tc>
        <w:tc>
          <w:tcPr>
            <w:tcW w:w="2058" w:type="dxa"/>
            <w:tcBorders>
              <w:bottom w:val="nil"/>
            </w:tcBorders>
          </w:tcPr>
          <w:p w:rsidR="002F6E35" w:rsidRPr="004160CB" w:rsidRDefault="00CB4C26">
            <w:pPr>
              <w:pStyle w:val="Dates"/>
              <w:rPr>
                <w:rFonts w:ascii="Arial Rounded MT Bold" w:hAnsi="Arial Rounded MT Bold"/>
                <w:sz w:val="20"/>
                <w:szCs w:val="20"/>
              </w:rPr>
            </w:pPr>
            <w:r>
              <w:rPr>
                <w:rFonts w:ascii="Arial Rounded MT Bold" w:hAnsi="Arial Rounded MT Bold"/>
                <w:sz w:val="20"/>
                <w:szCs w:val="20"/>
              </w:rPr>
              <w:t>3</w:t>
            </w:r>
          </w:p>
        </w:tc>
      </w:tr>
      <w:tr w:rsidR="002F6E35" w:rsidTr="00B914C2">
        <w:trPr>
          <w:trHeight w:hRule="exact" w:val="834"/>
        </w:trPr>
        <w:tc>
          <w:tcPr>
            <w:tcW w:w="2056" w:type="dxa"/>
            <w:tcBorders>
              <w:top w:val="nil"/>
              <w:bottom w:val="single" w:sz="6" w:space="0" w:color="BFBFBF" w:themeColor="background1" w:themeShade="BF"/>
            </w:tcBorders>
          </w:tcPr>
          <w:p w:rsidR="002F6E35" w:rsidRPr="004160CB" w:rsidRDefault="002F6E35">
            <w:pPr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2F6E35" w:rsidRPr="0097626F" w:rsidRDefault="002F6E35" w:rsidP="00360600">
            <w:pPr>
              <w:rPr>
                <w:rFonts w:ascii="Arial Rounded MT Bold" w:hAnsi="Arial Rounded MT Bold"/>
                <w:sz w:val="28"/>
                <w:szCs w:val="28"/>
              </w:rPr>
            </w:pP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97626F" w:rsidRPr="001A2868" w:rsidRDefault="0097626F" w:rsidP="002803CE">
            <w:pPr>
              <w:rPr>
                <w:rFonts w:ascii="Arial Rounded MT Bold" w:hAnsi="Arial Rounded MT Bold" w:cs="Times New Roman"/>
                <w:sz w:val="22"/>
                <w:szCs w:val="22"/>
              </w:rPr>
            </w:pP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97626F" w:rsidRPr="00874768" w:rsidRDefault="0097626F">
            <w:pPr>
              <w:rPr>
                <w:rFonts w:ascii="Arial Rounded MT Bold" w:hAnsi="Arial Rounded MT Bold" w:cs="Times New Roman"/>
              </w:rPr>
            </w:pP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360600" w:rsidRPr="004160CB" w:rsidRDefault="00360600">
            <w:pPr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BF3700" w:rsidRDefault="00D10E91">
            <w:pPr>
              <w:rPr>
                <w:rFonts w:ascii="Arial Rounded MT Bold" w:hAnsi="Arial Rounded MT Bold"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878840</wp:posOffset>
                  </wp:positionH>
                  <wp:positionV relativeFrom="paragraph">
                    <wp:posOffset>-165100</wp:posOffset>
                  </wp:positionV>
                  <wp:extent cx="571914" cy="571500"/>
                  <wp:effectExtent l="0" t="0" r="0" b="0"/>
                  <wp:wrapNone/>
                  <wp:docPr id="1" name="Picture 1" descr="SURPRISE ! | Happy groundhog day, Groundhog day, Groundho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URPRISE ! | Happy groundhog day, Groundhog day, Groundho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914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 Rounded MT Bold" w:hAnsi="Arial Rounded MT Bold"/>
              </w:rPr>
              <w:t>Lego Hangout</w:t>
            </w:r>
          </w:p>
          <w:p w:rsidR="00D10E91" w:rsidRPr="00874768" w:rsidRDefault="00D10E91">
            <w:pPr>
              <w:rPr>
                <w:rFonts w:ascii="Arial Rounded MT Bold" w:hAnsi="Arial Rounded MT Bold"/>
              </w:rPr>
            </w:pPr>
            <w:r>
              <w:rPr>
                <w:rFonts w:ascii="Arial Rounded MT Bold" w:hAnsi="Arial Rounded MT Bold"/>
              </w:rPr>
              <w:t>3:30-4:30</w:t>
            </w: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2F6E35" w:rsidRPr="004160CB" w:rsidRDefault="002F6E35">
            <w:pPr>
              <w:rPr>
                <w:rFonts w:ascii="Arial Rounded MT Bold" w:hAnsi="Arial Rounded MT Bold"/>
                <w:sz w:val="20"/>
                <w:szCs w:val="20"/>
              </w:rPr>
            </w:pPr>
          </w:p>
        </w:tc>
        <w:bookmarkStart w:id="0" w:name="_GoBack"/>
        <w:bookmarkEnd w:id="0"/>
      </w:tr>
      <w:tr w:rsidR="002F6E35" w:rsidTr="00B914C2">
        <w:trPr>
          <w:trHeight w:val="243"/>
        </w:trPr>
        <w:tc>
          <w:tcPr>
            <w:tcW w:w="2056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Pr="004160CB" w:rsidRDefault="00CB4C26">
            <w:pPr>
              <w:pStyle w:val="Dates"/>
              <w:rPr>
                <w:rFonts w:ascii="Arial Rounded MT Bold" w:hAnsi="Arial Rounded MT Bold"/>
                <w:sz w:val="20"/>
                <w:szCs w:val="20"/>
              </w:rPr>
            </w:pPr>
            <w:r>
              <w:rPr>
                <w:rFonts w:ascii="Arial Rounded MT Bold" w:hAnsi="Arial Rounded MT Bold"/>
                <w:sz w:val="20"/>
                <w:szCs w:val="20"/>
              </w:rPr>
              <w:t>4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Pr="004160CB" w:rsidRDefault="00CB4C26" w:rsidP="00264AE7">
            <w:pPr>
              <w:pStyle w:val="Dates"/>
              <w:tabs>
                <w:tab w:val="center" w:pos="921"/>
                <w:tab w:val="right" w:pos="1842"/>
              </w:tabs>
              <w:jc w:val="both"/>
              <w:rPr>
                <w:rFonts w:ascii="Arial Rounded MT Bold" w:hAnsi="Arial Rounded MT Bold"/>
                <w:sz w:val="20"/>
                <w:szCs w:val="20"/>
              </w:rPr>
            </w:pPr>
            <w:r>
              <w:rPr>
                <w:rFonts w:ascii="Arial Rounded MT Bold" w:hAnsi="Arial Rounded MT Bold"/>
                <w:sz w:val="20"/>
                <w:szCs w:val="20"/>
              </w:rPr>
              <w:t xml:space="preserve">                                  5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Pr="00885132" w:rsidRDefault="00CB4C26">
            <w:pPr>
              <w:pStyle w:val="Dates"/>
              <w:rPr>
                <w:rFonts w:ascii="Arial Rounded MT Bold" w:hAnsi="Arial Rounded MT Bold"/>
                <w:sz w:val="16"/>
                <w:szCs w:val="16"/>
              </w:rPr>
            </w:pPr>
            <w:r>
              <w:rPr>
                <w:rFonts w:ascii="Arial Rounded MT Bold" w:hAnsi="Arial Rounded MT Bold"/>
                <w:sz w:val="16"/>
                <w:szCs w:val="16"/>
              </w:rPr>
              <w:t>6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Pr="008F7C9C" w:rsidRDefault="00CB4C26">
            <w:pPr>
              <w:pStyle w:val="Dates"/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7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Pr="004160CB" w:rsidRDefault="00CB4C26">
            <w:pPr>
              <w:pStyle w:val="Dates"/>
              <w:rPr>
                <w:rFonts w:ascii="Arial Rounded MT Bold" w:hAnsi="Arial Rounded MT Bold"/>
                <w:sz w:val="20"/>
                <w:szCs w:val="20"/>
              </w:rPr>
            </w:pPr>
            <w:r>
              <w:rPr>
                <w:rFonts w:ascii="Arial Rounded MT Bold" w:hAnsi="Arial Rounded MT Bold"/>
                <w:sz w:val="20"/>
                <w:szCs w:val="20"/>
              </w:rPr>
              <w:t>8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Pr="004160CB" w:rsidRDefault="00CB4C26">
            <w:pPr>
              <w:pStyle w:val="Dates"/>
              <w:rPr>
                <w:rFonts w:ascii="Arial Rounded MT Bold" w:hAnsi="Arial Rounded MT Bold"/>
                <w:sz w:val="20"/>
                <w:szCs w:val="20"/>
              </w:rPr>
            </w:pPr>
            <w:r>
              <w:rPr>
                <w:rFonts w:ascii="Arial Rounded MT Bold" w:hAnsi="Arial Rounded MT Bold"/>
                <w:sz w:val="20"/>
                <w:szCs w:val="20"/>
              </w:rPr>
              <w:t>9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Pr="004160CB" w:rsidRDefault="00CB4C26">
            <w:pPr>
              <w:pStyle w:val="Dates"/>
              <w:rPr>
                <w:rFonts w:ascii="Arial Rounded MT Bold" w:hAnsi="Arial Rounded MT Bold"/>
                <w:sz w:val="20"/>
                <w:szCs w:val="20"/>
              </w:rPr>
            </w:pPr>
            <w:r>
              <w:rPr>
                <w:rFonts w:ascii="Arial Rounded MT Bold" w:hAnsi="Arial Rounded MT Bold"/>
                <w:sz w:val="20"/>
                <w:szCs w:val="20"/>
              </w:rPr>
              <w:t>10</w:t>
            </w:r>
          </w:p>
        </w:tc>
      </w:tr>
      <w:tr w:rsidR="002F6E35" w:rsidTr="00B914C2">
        <w:trPr>
          <w:trHeight w:hRule="exact" w:val="834"/>
        </w:trPr>
        <w:tc>
          <w:tcPr>
            <w:tcW w:w="2056" w:type="dxa"/>
            <w:tcBorders>
              <w:top w:val="nil"/>
              <w:bottom w:val="single" w:sz="6" w:space="0" w:color="BFBFBF" w:themeColor="background1" w:themeShade="BF"/>
            </w:tcBorders>
          </w:tcPr>
          <w:p w:rsidR="003D52E9" w:rsidRPr="004160CB" w:rsidRDefault="003D52E9">
            <w:pPr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4D1364" w:rsidRPr="000C2D06" w:rsidRDefault="004D1364" w:rsidP="00C80295">
            <w:pPr>
              <w:rPr>
                <w:rFonts w:ascii="Arial Rounded MT Bold" w:hAnsi="Arial Rounded MT Bold" w:cs="Times New Roman"/>
              </w:rPr>
            </w:pP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44523E" w:rsidRDefault="003C3F57" w:rsidP="0097626F">
            <w:pPr>
              <w:rPr>
                <w:rFonts w:ascii="Arial Rounded MT Bold" w:hAnsi="Arial Rounded MT Bold" w:cs="Times New Roman"/>
              </w:rPr>
            </w:pPr>
            <w:r>
              <w:rPr>
                <w:rFonts w:ascii="Arial Rounded MT Bold" w:hAnsi="Arial Rounded MT Bold" w:cs="Times New Roman"/>
              </w:rPr>
              <w:t>SAPCC Playgroup</w:t>
            </w:r>
          </w:p>
          <w:p w:rsidR="003C3F57" w:rsidRPr="00C63382" w:rsidRDefault="003C3F57" w:rsidP="0097626F">
            <w:pPr>
              <w:rPr>
                <w:rFonts w:ascii="Arial Rounded MT Bold" w:hAnsi="Arial Rounded MT Bold" w:cs="Times New Roman"/>
              </w:rPr>
            </w:pPr>
            <w:r>
              <w:rPr>
                <w:rFonts w:ascii="Arial Rounded MT Bold" w:hAnsi="Arial Rounded MT Bold" w:cs="Times New Roman"/>
              </w:rPr>
              <w:t>10:30-12:00</w:t>
            </w: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44523E" w:rsidRDefault="003C3F57" w:rsidP="0097626F">
            <w:pPr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Story Time</w:t>
            </w:r>
          </w:p>
          <w:p w:rsidR="003C3F57" w:rsidRPr="0044523E" w:rsidRDefault="003C3F57" w:rsidP="0097626F">
            <w:pPr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10:30-11:15</w:t>
            </w: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4366E7" w:rsidRDefault="00FA6DBC" w:rsidP="0059367C">
            <w:pPr>
              <w:rPr>
                <w:rFonts w:ascii="Arial Rounded MT Bold" w:hAnsi="Arial Rounded MT Bold" w:cs="Times New Roman"/>
              </w:rPr>
            </w:pPr>
            <w:r>
              <w:rPr>
                <w:rFonts w:ascii="Arial Rounded MT Bold" w:hAnsi="Arial Rounded MT Bold" w:cs="Times New Roman"/>
              </w:rPr>
              <w:t>Drop In Crafts</w:t>
            </w:r>
          </w:p>
          <w:p w:rsidR="00FA6DBC" w:rsidRPr="000C2D06" w:rsidRDefault="00FA6DBC" w:rsidP="0059367C">
            <w:pPr>
              <w:rPr>
                <w:rFonts w:ascii="Arial Rounded MT Bold" w:hAnsi="Arial Rounded MT Bold" w:cs="Times New Roman"/>
              </w:rPr>
            </w:pPr>
            <w:r>
              <w:rPr>
                <w:rFonts w:ascii="Arial Rounded MT Bold" w:hAnsi="Arial Rounded MT Bold" w:cs="Times New Roman"/>
              </w:rPr>
              <w:t>3:00-4:30</w:t>
            </w: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3D6B06" w:rsidRPr="00C3267F" w:rsidRDefault="003D6B06" w:rsidP="003D6B06">
            <w:pPr>
              <w:rPr>
                <w:rFonts w:ascii="Arial Rounded MT Bold" w:hAnsi="Arial Rounded MT Bold" w:cs="Times New Roman"/>
                <w:sz w:val="28"/>
                <w:szCs w:val="28"/>
              </w:rPr>
            </w:pP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D66707" w:rsidRPr="004160CB" w:rsidRDefault="00D66707">
            <w:pPr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  <w:tr w:rsidR="002F6E35" w:rsidTr="00B914C2">
        <w:trPr>
          <w:trHeight w:val="253"/>
        </w:trPr>
        <w:tc>
          <w:tcPr>
            <w:tcW w:w="2056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Pr="004160CB" w:rsidRDefault="00CB4C26">
            <w:pPr>
              <w:pStyle w:val="Dates"/>
              <w:rPr>
                <w:rFonts w:ascii="Arial Rounded MT Bold" w:hAnsi="Arial Rounded MT Bold"/>
                <w:sz w:val="20"/>
                <w:szCs w:val="20"/>
              </w:rPr>
            </w:pPr>
            <w:r>
              <w:rPr>
                <w:rFonts w:ascii="Arial Rounded MT Bold" w:hAnsi="Arial Rounded MT Bold"/>
                <w:sz w:val="20"/>
                <w:szCs w:val="20"/>
              </w:rPr>
              <w:t>11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Pr="004160CB" w:rsidRDefault="00CB4C26">
            <w:pPr>
              <w:pStyle w:val="Dates"/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12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Pr="004160CB" w:rsidRDefault="00CB4C26">
            <w:pPr>
              <w:pStyle w:val="Dates"/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13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Pr="008F7C9C" w:rsidRDefault="00CB4C26">
            <w:pPr>
              <w:pStyle w:val="Dates"/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14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Pr="004160CB" w:rsidRDefault="00CB4C26">
            <w:pPr>
              <w:pStyle w:val="Dates"/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15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Pr="004160CB" w:rsidRDefault="00CB4C26">
            <w:pPr>
              <w:pStyle w:val="Dates"/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16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2F6E35" w:rsidRPr="004160CB" w:rsidRDefault="00CB4C26" w:rsidP="004D1364">
            <w:pPr>
              <w:pStyle w:val="Dates"/>
              <w:jc w:val="left"/>
              <w:rPr>
                <w:rFonts w:ascii="Arial Rounded MT Bold" w:hAnsi="Arial Rounded MT Bold"/>
                <w:sz w:val="20"/>
                <w:szCs w:val="20"/>
              </w:rPr>
            </w:pPr>
            <w:r>
              <w:rPr>
                <w:rFonts w:ascii="Arial Rounded MT Bold" w:hAnsi="Arial Rounded MT Bold"/>
                <w:sz w:val="20"/>
                <w:szCs w:val="20"/>
              </w:rPr>
              <w:t xml:space="preserve">                                17</w:t>
            </w:r>
          </w:p>
        </w:tc>
      </w:tr>
      <w:tr w:rsidR="007B1B12" w:rsidTr="00B914C2">
        <w:trPr>
          <w:trHeight w:hRule="exact" w:val="834"/>
        </w:trPr>
        <w:tc>
          <w:tcPr>
            <w:tcW w:w="2056" w:type="dxa"/>
            <w:tcBorders>
              <w:top w:val="nil"/>
              <w:bottom w:val="single" w:sz="6" w:space="0" w:color="BFBFBF" w:themeColor="background1" w:themeShade="BF"/>
            </w:tcBorders>
          </w:tcPr>
          <w:p w:rsidR="007B1B12" w:rsidRPr="004160CB" w:rsidRDefault="007B1B12" w:rsidP="007B1B12">
            <w:pPr>
              <w:rPr>
                <w:rFonts w:ascii="Arial Rounded MT Bold" w:hAnsi="Arial Rounded MT Bold"/>
                <w:sz w:val="20"/>
                <w:szCs w:val="20"/>
              </w:rPr>
            </w:pP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874768" w:rsidRDefault="00D42D44" w:rsidP="00FA2197">
            <w:pPr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Family PJ Story</w:t>
            </w:r>
          </w:p>
          <w:p w:rsidR="00D42D44" w:rsidRDefault="00D42D44" w:rsidP="00FA2197">
            <w:pPr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Time</w:t>
            </w:r>
          </w:p>
          <w:p w:rsidR="00D42D44" w:rsidRPr="00D42D44" w:rsidRDefault="00D42D44" w:rsidP="00FA2197">
            <w:pPr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6:00-6:45</w:t>
            </w: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3C3F57" w:rsidRDefault="003C3F57" w:rsidP="003C3F57">
            <w:pPr>
              <w:rPr>
                <w:rFonts w:ascii="Arial Rounded MT Bold" w:hAnsi="Arial Rounded MT Bold" w:cs="Times New Roman"/>
              </w:rPr>
            </w:pPr>
            <w:r>
              <w:rPr>
                <w:rFonts w:ascii="Arial Rounded MT Bold" w:hAnsi="Arial Rounded MT Bold" w:cs="Times New Roman"/>
              </w:rPr>
              <w:t>SAPCC Playgroup</w:t>
            </w:r>
          </w:p>
          <w:p w:rsidR="00BF3700" w:rsidRPr="00BF3700" w:rsidRDefault="003C3F57" w:rsidP="003C3F57">
            <w:pPr>
              <w:rPr>
                <w:rFonts w:ascii="Arial Rounded MT Bold" w:hAnsi="Arial Rounded MT Bold" w:cs="Times New Roman"/>
                <w:sz w:val="16"/>
                <w:szCs w:val="16"/>
              </w:rPr>
            </w:pPr>
            <w:r>
              <w:rPr>
                <w:rFonts w:ascii="Arial Rounded MT Bold" w:hAnsi="Arial Rounded MT Bold" w:cs="Times New Roman"/>
              </w:rPr>
              <w:t>10:30-12:00</w:t>
            </w: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3C3F57" w:rsidRDefault="003C3F57" w:rsidP="003C3F57">
            <w:pPr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Story Time</w:t>
            </w:r>
          </w:p>
          <w:p w:rsidR="008E7F31" w:rsidRDefault="003C3F57" w:rsidP="003C3F57">
            <w:pPr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10:30-11:15</w:t>
            </w:r>
          </w:p>
          <w:p w:rsidR="003C3F4F" w:rsidRPr="003C3F4F" w:rsidRDefault="003C3F4F" w:rsidP="003C3F57">
            <w:pPr>
              <w:rPr>
                <w:rFonts w:ascii="Arial Rounded MT Bold" w:hAnsi="Arial Rounded MT Bold" w:cs="Times New Roman"/>
                <w:b/>
              </w:rPr>
            </w:pPr>
            <w:r w:rsidRPr="003C3F4F">
              <w:rPr>
                <w:rFonts w:ascii="Arial Rounded MT Bold" w:hAnsi="Arial Rounded MT Bold" w:cs="Times New Roman"/>
                <w:b/>
                <w:sz w:val="20"/>
                <w:szCs w:val="20"/>
              </w:rPr>
              <w:t xml:space="preserve">Valentine’s Day </w:t>
            </w: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58139E" w:rsidRPr="004160CB" w:rsidRDefault="0058139E" w:rsidP="0059367C">
            <w:pPr>
              <w:rPr>
                <w:rFonts w:ascii="Arial Rounded MT Bold" w:hAnsi="Arial Rounded MT Bold" w:cs="Times New Roman"/>
                <w:sz w:val="20"/>
                <w:szCs w:val="20"/>
              </w:rPr>
            </w:pP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D10E91" w:rsidRDefault="00D10E91" w:rsidP="00D10E91">
            <w:pPr>
              <w:rPr>
                <w:rFonts w:ascii="Arial Rounded MT Bold" w:hAnsi="Arial Rounded MT Bold"/>
              </w:rPr>
            </w:pPr>
            <w:r>
              <w:rPr>
                <w:rFonts w:ascii="Arial Rounded MT Bold" w:hAnsi="Arial Rounded MT Bold"/>
              </w:rPr>
              <w:t>Lego Hangout</w:t>
            </w:r>
          </w:p>
          <w:p w:rsidR="00A0161B" w:rsidRPr="004160CB" w:rsidRDefault="00D10E91" w:rsidP="00D10E91">
            <w:pPr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/>
              </w:rPr>
              <w:t>3:30-4:30</w:t>
            </w: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7B1B12" w:rsidRPr="004160CB" w:rsidRDefault="007B1B12" w:rsidP="007B1B12">
            <w:pPr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  <w:tr w:rsidR="007B1B12" w:rsidTr="00B914C2">
        <w:trPr>
          <w:trHeight w:val="253"/>
        </w:trPr>
        <w:tc>
          <w:tcPr>
            <w:tcW w:w="2056" w:type="dxa"/>
            <w:tcBorders>
              <w:top w:val="single" w:sz="6" w:space="0" w:color="BFBFBF" w:themeColor="background1" w:themeShade="BF"/>
              <w:bottom w:val="nil"/>
            </w:tcBorders>
          </w:tcPr>
          <w:p w:rsidR="007B1B12" w:rsidRPr="004160CB" w:rsidRDefault="00CB4C26" w:rsidP="007B1B12">
            <w:pPr>
              <w:pStyle w:val="Dates"/>
              <w:rPr>
                <w:rFonts w:ascii="Arial Rounded MT Bold" w:hAnsi="Arial Rounded MT Bold"/>
                <w:sz w:val="20"/>
                <w:szCs w:val="20"/>
              </w:rPr>
            </w:pPr>
            <w:r>
              <w:rPr>
                <w:rFonts w:ascii="Arial Rounded MT Bold" w:hAnsi="Arial Rounded MT Bold"/>
                <w:sz w:val="20"/>
                <w:szCs w:val="20"/>
              </w:rPr>
              <w:t>18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7B1B12" w:rsidRPr="004160CB" w:rsidRDefault="00CB4C26" w:rsidP="007B1B12">
            <w:pPr>
              <w:pStyle w:val="Dates"/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19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7B1B12" w:rsidRPr="004160CB" w:rsidRDefault="00CB4C26" w:rsidP="007B1B12">
            <w:pPr>
              <w:pStyle w:val="Dates"/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20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7B1B12" w:rsidRPr="008F7C9C" w:rsidRDefault="00CB4C26" w:rsidP="007B1B12">
            <w:pPr>
              <w:pStyle w:val="Dates"/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21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7B1B12" w:rsidRPr="004160CB" w:rsidRDefault="00CB4C26" w:rsidP="007B1B12">
            <w:pPr>
              <w:pStyle w:val="Dates"/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22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7B1B12" w:rsidRPr="004160CB" w:rsidRDefault="00CB4C26" w:rsidP="007B1B12">
            <w:pPr>
              <w:pStyle w:val="Dates"/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23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7B1B12" w:rsidRPr="004160CB" w:rsidRDefault="00CB4C26" w:rsidP="007B1B12">
            <w:pPr>
              <w:pStyle w:val="Dates"/>
              <w:rPr>
                <w:rFonts w:ascii="Arial Rounded MT Bold" w:hAnsi="Arial Rounded MT Bold"/>
                <w:sz w:val="20"/>
                <w:szCs w:val="20"/>
              </w:rPr>
            </w:pPr>
            <w:r>
              <w:rPr>
                <w:rFonts w:ascii="Arial Rounded MT Bold" w:hAnsi="Arial Rounded MT Bold"/>
                <w:sz w:val="20"/>
                <w:szCs w:val="20"/>
              </w:rPr>
              <w:t>24</w:t>
            </w:r>
          </w:p>
        </w:tc>
      </w:tr>
      <w:tr w:rsidR="007B1B12" w:rsidTr="00B914C2">
        <w:trPr>
          <w:trHeight w:hRule="exact" w:val="834"/>
        </w:trPr>
        <w:tc>
          <w:tcPr>
            <w:tcW w:w="2056" w:type="dxa"/>
            <w:tcBorders>
              <w:top w:val="nil"/>
              <w:bottom w:val="single" w:sz="6" w:space="0" w:color="BFBFBF" w:themeColor="background1" w:themeShade="BF"/>
            </w:tcBorders>
          </w:tcPr>
          <w:p w:rsidR="007B1B12" w:rsidRDefault="00FA6DBC" w:rsidP="007B1B12">
            <w:pPr>
              <w:rPr>
                <w:rFonts w:ascii="Arial Rounded MT Bold" w:hAnsi="Arial Rounded MT Bold"/>
                <w:sz w:val="20"/>
                <w:szCs w:val="20"/>
              </w:rPr>
            </w:pPr>
            <w:r>
              <w:rPr>
                <w:rFonts w:ascii="Arial Rounded MT Bold" w:hAnsi="Arial Rounded MT Bold"/>
                <w:sz w:val="20"/>
                <w:szCs w:val="20"/>
              </w:rPr>
              <w:t>TRSU School Vacation week</w:t>
            </w:r>
          </w:p>
          <w:p w:rsidR="00FA6DBC" w:rsidRPr="004160CB" w:rsidRDefault="00FA6DBC" w:rsidP="007B1B12">
            <w:pPr>
              <w:rPr>
                <w:rFonts w:ascii="Arial Rounded MT Bold" w:hAnsi="Arial Rounded MT Bold"/>
                <w:sz w:val="20"/>
                <w:szCs w:val="20"/>
              </w:rPr>
            </w:pPr>
            <w:r>
              <w:rPr>
                <w:rFonts w:ascii="Arial Rounded MT Bold" w:hAnsi="Arial Rounded MT Bold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2539</wp:posOffset>
                      </wp:positionH>
                      <wp:positionV relativeFrom="paragraph">
                        <wp:posOffset>54610</wp:posOffset>
                      </wp:positionV>
                      <wp:extent cx="1133475" cy="0"/>
                      <wp:effectExtent l="0" t="95250" r="0" b="152400"/>
                      <wp:wrapNone/>
                      <wp:docPr id="11" name="Straight Arrow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3347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1238BD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1" o:spid="_x0000_s1026" type="#_x0000_t32" style="position:absolute;margin-left:.2pt;margin-top:4.3pt;width:89.25pt;height:0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" strokecolor="black [3200]" strokeweight="3pt">
                      <v:stroke endarrow="block"/>
                      <v:shadow on="t" color="black" opacity="22937f" origin=",.5" offset="0,.63889mm"/>
                    </v:shape>
                  </w:pict>
                </mc:Fallback>
              </mc:AlternateContent>
            </w: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FC3198" w:rsidRPr="00CC1093" w:rsidRDefault="008D7D0E" w:rsidP="00C43E5D">
            <w:pPr>
              <w:rPr>
                <w:rFonts w:ascii="Arial Rounded MT Bold" w:hAnsi="Arial Rounded MT Bold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668655</wp:posOffset>
                  </wp:positionH>
                  <wp:positionV relativeFrom="paragraph">
                    <wp:posOffset>-50800</wp:posOffset>
                  </wp:positionV>
                  <wp:extent cx="504825" cy="505998"/>
                  <wp:effectExtent l="0" t="0" r="0" b="8890"/>
                  <wp:wrapNone/>
                  <wp:docPr id="2" name="Picture 2" descr="Free Presidents Day Graphics - Happy Presidents Day Images -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ree Presidents Day Graphics - Happy Presidents Day Images -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505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 Rounded MT Bold" w:hAnsi="Arial Rounded MT Bold" w:cs="Times New Roman"/>
                <w:sz w:val="24"/>
                <w:szCs w:val="24"/>
              </w:rPr>
              <w:t>CLOSED</w:t>
            </w: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3C3F57" w:rsidRDefault="003C3F57" w:rsidP="003C3F57">
            <w:pPr>
              <w:rPr>
                <w:rFonts w:ascii="Arial Rounded MT Bold" w:hAnsi="Arial Rounded MT Bold" w:cs="Times New Roman"/>
              </w:rPr>
            </w:pPr>
            <w:r>
              <w:rPr>
                <w:rFonts w:ascii="Arial Rounded MT Bold" w:hAnsi="Arial Rounded MT Bold" w:cs="Times New Roman"/>
              </w:rPr>
              <w:t>SAPCC Playgroup</w:t>
            </w:r>
          </w:p>
          <w:p w:rsidR="007B1B12" w:rsidRPr="00846AF3" w:rsidRDefault="003C3F57" w:rsidP="003C3F57">
            <w:pPr>
              <w:rPr>
                <w:rFonts w:ascii="Arial Rounded MT Bold" w:hAnsi="Arial Rounded MT Bold" w:cs="Times New Roman"/>
                <w:sz w:val="22"/>
                <w:szCs w:val="22"/>
              </w:rPr>
            </w:pPr>
            <w:r>
              <w:rPr>
                <w:rFonts w:ascii="Arial Rounded MT Bold" w:hAnsi="Arial Rounded MT Bold" w:cs="Times New Roman"/>
              </w:rPr>
              <w:t>10:30-12:00</w:t>
            </w: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3C3F57" w:rsidRDefault="003C3F57" w:rsidP="003C3F57">
            <w:pPr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Story Time</w:t>
            </w:r>
          </w:p>
          <w:p w:rsidR="00874768" w:rsidRPr="008F7C9C" w:rsidRDefault="003C3F57" w:rsidP="003C3F57">
            <w:pPr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10:30-11:15</w:t>
            </w: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4366E7" w:rsidRDefault="00FA6DBC" w:rsidP="001B2EAC">
            <w:pPr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Crafternoon</w:t>
            </w:r>
          </w:p>
          <w:p w:rsidR="00FA6DBC" w:rsidRPr="00C43E5D" w:rsidRDefault="00FA6DBC" w:rsidP="001B2EAC">
            <w:pPr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 xml:space="preserve">1:00-2:00pm </w:t>
            </w: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846AF3" w:rsidRDefault="00722E5C" w:rsidP="003D6B06">
            <w:pPr>
              <w:rPr>
                <w:rFonts w:ascii="Arial Rounded MT Bold" w:hAnsi="Arial Rounded MT Bold" w:cs="Times New Roman"/>
              </w:rPr>
            </w:pPr>
            <w:r>
              <w:rPr>
                <w:rFonts w:ascii="Arial Rounded MT Bold" w:hAnsi="Arial Rounded MT Bold" w:cs="Times New Roman"/>
              </w:rPr>
              <w:t>Movie Matinee-</w:t>
            </w:r>
          </w:p>
          <w:p w:rsidR="00722E5C" w:rsidRPr="00846AF3" w:rsidRDefault="00722E5C" w:rsidP="003D6B06">
            <w:pPr>
              <w:rPr>
                <w:rFonts w:ascii="Arial Rounded MT Bold" w:hAnsi="Arial Rounded MT Bold" w:cs="Times New Roman"/>
              </w:rPr>
            </w:pPr>
            <w:r>
              <w:rPr>
                <w:rFonts w:ascii="Arial Rounded MT Bold" w:hAnsi="Arial Rounded MT Bold" w:cs="Times New Roman"/>
              </w:rPr>
              <w:t>1:00-3:00pm</w:t>
            </w: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7B1B12" w:rsidRPr="004160CB" w:rsidRDefault="007B1B12" w:rsidP="007B1B12">
            <w:pPr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  <w:tr w:rsidR="007B1B12" w:rsidTr="00B914C2">
        <w:trPr>
          <w:trHeight w:val="243"/>
        </w:trPr>
        <w:tc>
          <w:tcPr>
            <w:tcW w:w="2056" w:type="dxa"/>
            <w:tcBorders>
              <w:top w:val="single" w:sz="6" w:space="0" w:color="BFBFBF" w:themeColor="background1" w:themeShade="BF"/>
              <w:bottom w:val="nil"/>
            </w:tcBorders>
          </w:tcPr>
          <w:p w:rsidR="007B1B12" w:rsidRPr="004160CB" w:rsidRDefault="00CB4C26" w:rsidP="007B1B12">
            <w:pPr>
              <w:pStyle w:val="Dates"/>
              <w:rPr>
                <w:rFonts w:ascii="Arial Rounded MT Bold" w:hAnsi="Arial Rounded MT Bold"/>
                <w:sz w:val="20"/>
                <w:szCs w:val="20"/>
              </w:rPr>
            </w:pPr>
            <w:r>
              <w:rPr>
                <w:rFonts w:ascii="Arial Rounded MT Bold" w:hAnsi="Arial Rounded MT Bold"/>
                <w:sz w:val="20"/>
                <w:szCs w:val="20"/>
              </w:rPr>
              <w:t>25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7B1B12" w:rsidRPr="004160CB" w:rsidRDefault="00CB4C26" w:rsidP="007B1B12">
            <w:pPr>
              <w:pStyle w:val="Dates"/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26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7B1B12" w:rsidRPr="004160CB" w:rsidRDefault="00CB4C26" w:rsidP="007B1B12">
            <w:pPr>
              <w:pStyle w:val="Dates"/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27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7B1B12" w:rsidRPr="008F7C9C" w:rsidRDefault="00CB4C26" w:rsidP="007B1B12">
            <w:pPr>
              <w:pStyle w:val="Dates"/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28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7B1B12" w:rsidRPr="009669E2" w:rsidRDefault="00CB4C26" w:rsidP="007B1B12">
            <w:pPr>
              <w:pStyle w:val="Dates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7B1B12" w:rsidRPr="004160CB" w:rsidRDefault="007B1B12" w:rsidP="007B1B12">
            <w:pPr>
              <w:pStyle w:val="Dates"/>
              <w:rPr>
                <w:rFonts w:ascii="Arial Rounded MT Bold" w:hAnsi="Arial Rounded MT Bold" w:cs="Times New Roman"/>
                <w:sz w:val="20"/>
                <w:szCs w:val="20"/>
              </w:rPr>
            </w:pPr>
          </w:p>
        </w:tc>
        <w:tc>
          <w:tcPr>
            <w:tcW w:w="2058" w:type="dxa"/>
            <w:tcBorders>
              <w:top w:val="single" w:sz="6" w:space="0" w:color="BFBFBF" w:themeColor="background1" w:themeShade="BF"/>
              <w:bottom w:val="nil"/>
            </w:tcBorders>
          </w:tcPr>
          <w:p w:rsidR="007B1B12" w:rsidRPr="004160CB" w:rsidRDefault="007B1B12" w:rsidP="007B1B12">
            <w:pPr>
              <w:pStyle w:val="Dates"/>
              <w:rPr>
                <w:rFonts w:ascii="Arial Rounded MT Bold" w:hAnsi="Arial Rounded MT Bold"/>
                <w:sz w:val="20"/>
                <w:szCs w:val="20"/>
              </w:rPr>
            </w:pPr>
          </w:p>
        </w:tc>
      </w:tr>
      <w:tr w:rsidR="007B1B12" w:rsidTr="00F76B4F">
        <w:trPr>
          <w:trHeight w:hRule="exact" w:val="1035"/>
        </w:trPr>
        <w:tc>
          <w:tcPr>
            <w:tcW w:w="2056" w:type="dxa"/>
            <w:tcBorders>
              <w:top w:val="nil"/>
              <w:bottom w:val="single" w:sz="6" w:space="0" w:color="BFBFBF" w:themeColor="background1" w:themeShade="BF"/>
            </w:tcBorders>
          </w:tcPr>
          <w:p w:rsidR="007B1B12" w:rsidRPr="00F24BB0" w:rsidRDefault="007B1B12" w:rsidP="007B1B12">
            <w:pPr>
              <w:rPr>
                <w:rFonts w:ascii="Arial Rounded MT Bold" w:hAnsi="Arial Rounded MT Bold"/>
                <w:b/>
              </w:rPr>
            </w:pP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3A74BB" w:rsidRDefault="00722E5C" w:rsidP="001B2EAC">
            <w:pPr>
              <w:rPr>
                <w:rFonts w:ascii="Arial Rounded MT Bold" w:hAnsi="Arial Rounded MT Bold" w:cs="Times New Roman"/>
              </w:rPr>
            </w:pPr>
            <w:r>
              <w:rPr>
                <w:rFonts w:ascii="Arial Rounded MT Bold" w:hAnsi="Arial Rounded MT Bold" w:cs="Times New Roman"/>
              </w:rPr>
              <w:t xml:space="preserve">Teen Jewelry Making </w:t>
            </w:r>
          </w:p>
          <w:p w:rsidR="00722E5C" w:rsidRPr="0042777A" w:rsidRDefault="00722E5C" w:rsidP="001B2EAC">
            <w:pPr>
              <w:rPr>
                <w:rFonts w:ascii="Arial Rounded MT Bold" w:hAnsi="Arial Rounded MT Bold" w:cs="Times New Roman"/>
              </w:rPr>
            </w:pPr>
            <w:r>
              <w:rPr>
                <w:rFonts w:ascii="Arial Rounded MT Bold" w:hAnsi="Arial Rounded MT Bold" w:cs="Times New Roman"/>
              </w:rPr>
              <w:t>5:00-6:30pm</w:t>
            </w: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3C3F57" w:rsidRDefault="003C3F57" w:rsidP="003C3F57">
            <w:pPr>
              <w:rPr>
                <w:rFonts w:ascii="Arial Rounded MT Bold" w:hAnsi="Arial Rounded MT Bold" w:cs="Times New Roman"/>
              </w:rPr>
            </w:pPr>
            <w:r>
              <w:rPr>
                <w:rFonts w:ascii="Arial Rounded MT Bold" w:hAnsi="Arial Rounded MT Bold" w:cs="Times New Roman"/>
              </w:rPr>
              <w:t>SAPCC Playgroup</w:t>
            </w:r>
          </w:p>
          <w:p w:rsidR="00F76B4F" w:rsidRPr="00F76B4F" w:rsidRDefault="003C3F57" w:rsidP="003C3F57">
            <w:pP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>
              <w:rPr>
                <w:rFonts w:ascii="Arial Rounded MT Bold" w:hAnsi="Arial Rounded MT Bold" w:cs="Times New Roman"/>
              </w:rPr>
              <w:t>10:30-12:00</w:t>
            </w: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3C3F57" w:rsidRDefault="003C3F57" w:rsidP="003C3F57">
            <w:pPr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Story Time</w:t>
            </w:r>
          </w:p>
          <w:p w:rsidR="00C346A5" w:rsidRPr="008F7C9C" w:rsidRDefault="003C3F57" w:rsidP="003C3F57">
            <w:pPr>
              <w:rPr>
                <w:rFonts w:ascii="Arial Rounded MT Bold" w:hAnsi="Arial Rounded MT Bold" w:cs="Times New Roman"/>
                <w:sz w:val="20"/>
                <w:szCs w:val="20"/>
              </w:rPr>
            </w:pPr>
            <w:r>
              <w:rPr>
                <w:rFonts w:ascii="Arial Rounded MT Bold" w:hAnsi="Arial Rounded MT Bold" w:cs="Times New Roman"/>
                <w:sz w:val="20"/>
                <w:szCs w:val="20"/>
              </w:rPr>
              <w:t>10:30-11:15</w:t>
            </w: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C346A5" w:rsidRPr="009669E2" w:rsidRDefault="00C346A5" w:rsidP="00C346A5">
            <w:pPr>
              <w:rPr>
                <w:rFonts w:ascii="Arial" w:hAnsi="Arial" w:cs="Arial"/>
                <w:b/>
              </w:rPr>
            </w:pP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242955" w:rsidRPr="00777E5A" w:rsidRDefault="00242955" w:rsidP="007B1B1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58" w:type="dxa"/>
            <w:tcBorders>
              <w:top w:val="nil"/>
              <w:bottom w:val="single" w:sz="6" w:space="0" w:color="BFBFBF" w:themeColor="background1" w:themeShade="BF"/>
            </w:tcBorders>
          </w:tcPr>
          <w:p w:rsidR="007B1B12" w:rsidRPr="000113F6" w:rsidRDefault="007B1B12" w:rsidP="007B1B12">
            <w:pPr>
              <w:rPr>
                <w:color w:val="FFFFFF" w:themeColor="background1"/>
              </w:rPr>
            </w:pPr>
          </w:p>
        </w:tc>
      </w:tr>
      <w:tr w:rsidR="007B1B12" w:rsidTr="00B914C2">
        <w:trPr>
          <w:trHeight w:val="253"/>
        </w:trPr>
        <w:tc>
          <w:tcPr>
            <w:tcW w:w="2056" w:type="dxa"/>
            <w:tcBorders>
              <w:top w:val="single" w:sz="6" w:space="0" w:color="BFBFBF" w:themeColor="background1" w:themeShade="BF"/>
            </w:tcBorders>
          </w:tcPr>
          <w:p w:rsidR="007B1B12" w:rsidRDefault="007B1B12" w:rsidP="008D7D0E">
            <w:pPr>
              <w:pStyle w:val="Dates"/>
              <w:jc w:val="left"/>
            </w:pPr>
          </w:p>
        </w:tc>
        <w:tc>
          <w:tcPr>
            <w:tcW w:w="2058" w:type="dxa"/>
            <w:tcBorders>
              <w:top w:val="single" w:sz="6" w:space="0" w:color="BFBFBF" w:themeColor="background1" w:themeShade="BF"/>
            </w:tcBorders>
          </w:tcPr>
          <w:p w:rsidR="007B1B12" w:rsidRDefault="007B1B12" w:rsidP="007B1B12">
            <w:pPr>
              <w:pStyle w:val="Dates"/>
            </w:pPr>
          </w:p>
        </w:tc>
        <w:tc>
          <w:tcPr>
            <w:tcW w:w="2058" w:type="dxa"/>
            <w:tcBorders>
              <w:top w:val="single" w:sz="6" w:space="0" w:color="BFBFBF" w:themeColor="background1" w:themeShade="BF"/>
            </w:tcBorders>
          </w:tcPr>
          <w:p w:rsidR="007B1B12" w:rsidRDefault="007B1B12" w:rsidP="007B1B12">
            <w:pPr>
              <w:pStyle w:val="Dates"/>
            </w:pPr>
          </w:p>
        </w:tc>
        <w:tc>
          <w:tcPr>
            <w:tcW w:w="2058" w:type="dxa"/>
            <w:tcBorders>
              <w:top w:val="single" w:sz="6" w:space="0" w:color="BFBFBF" w:themeColor="background1" w:themeShade="BF"/>
            </w:tcBorders>
          </w:tcPr>
          <w:p w:rsidR="007B1B12" w:rsidRDefault="007B1B12" w:rsidP="007B1B12">
            <w:pPr>
              <w:pStyle w:val="Dates"/>
            </w:pPr>
          </w:p>
        </w:tc>
        <w:tc>
          <w:tcPr>
            <w:tcW w:w="2058" w:type="dxa"/>
            <w:tcBorders>
              <w:top w:val="single" w:sz="6" w:space="0" w:color="BFBFBF" w:themeColor="background1" w:themeShade="BF"/>
            </w:tcBorders>
          </w:tcPr>
          <w:p w:rsidR="007B1B12" w:rsidRDefault="0039267B" w:rsidP="007B1B12">
            <w:pPr>
              <w:pStyle w:val="Dates"/>
            </w:pPr>
            <w:r>
              <w:rPr>
                <w:noProof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139065</wp:posOffset>
                  </wp:positionH>
                  <wp:positionV relativeFrom="paragraph">
                    <wp:posOffset>-341630</wp:posOffset>
                  </wp:positionV>
                  <wp:extent cx="777026" cy="771525"/>
                  <wp:effectExtent l="0" t="0" r="4445" b="0"/>
                  <wp:wrapNone/>
                  <wp:docPr id="9" name="Picture 9" descr="Leap year technology hi-res stock photography and images - Alam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eap year technology hi-res stock photography and images - Alamy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" b="7150"/>
                          <a:stretch/>
                        </pic:blipFill>
                        <pic:spPr bwMode="auto">
                          <a:xfrm>
                            <a:off x="0" y="0"/>
                            <a:ext cx="777026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58" w:type="dxa"/>
            <w:tcBorders>
              <w:top w:val="single" w:sz="6" w:space="0" w:color="BFBFBF" w:themeColor="background1" w:themeShade="BF"/>
            </w:tcBorders>
          </w:tcPr>
          <w:p w:rsidR="007B1B12" w:rsidRDefault="007B1B12" w:rsidP="007B1B12">
            <w:pPr>
              <w:pStyle w:val="Dates"/>
            </w:pPr>
          </w:p>
        </w:tc>
        <w:tc>
          <w:tcPr>
            <w:tcW w:w="2058" w:type="dxa"/>
            <w:tcBorders>
              <w:top w:val="single" w:sz="6" w:space="0" w:color="BFBFBF" w:themeColor="background1" w:themeShade="BF"/>
            </w:tcBorders>
          </w:tcPr>
          <w:p w:rsidR="007B1B12" w:rsidRDefault="007B1B12" w:rsidP="007B1B12">
            <w:pPr>
              <w:pStyle w:val="Dates"/>
            </w:pPr>
          </w:p>
        </w:tc>
      </w:tr>
      <w:tr w:rsidR="007B1B12" w:rsidTr="000C2D06">
        <w:trPr>
          <w:trHeight w:hRule="exact" w:val="891"/>
        </w:trPr>
        <w:tc>
          <w:tcPr>
            <w:tcW w:w="2056" w:type="dxa"/>
          </w:tcPr>
          <w:p w:rsidR="007B1B12" w:rsidRDefault="007B1B12" w:rsidP="007B1B12"/>
        </w:tc>
        <w:tc>
          <w:tcPr>
            <w:tcW w:w="2058" w:type="dxa"/>
          </w:tcPr>
          <w:p w:rsidR="004F454C" w:rsidRPr="00B914C2" w:rsidRDefault="004F454C" w:rsidP="004F454C">
            <w:pPr>
              <w:jc w:val="center"/>
            </w:pPr>
          </w:p>
        </w:tc>
        <w:tc>
          <w:tcPr>
            <w:tcW w:w="2058" w:type="dxa"/>
          </w:tcPr>
          <w:p w:rsidR="007B1B12" w:rsidRDefault="007B1B12" w:rsidP="0044523E"/>
        </w:tc>
        <w:tc>
          <w:tcPr>
            <w:tcW w:w="2058" w:type="dxa"/>
          </w:tcPr>
          <w:p w:rsidR="007B1B12" w:rsidRDefault="007B1B12" w:rsidP="007B1B12"/>
        </w:tc>
        <w:tc>
          <w:tcPr>
            <w:tcW w:w="2058" w:type="dxa"/>
          </w:tcPr>
          <w:p w:rsidR="007B1B12" w:rsidRDefault="007B1B12" w:rsidP="007B1B12"/>
        </w:tc>
        <w:tc>
          <w:tcPr>
            <w:tcW w:w="2058" w:type="dxa"/>
          </w:tcPr>
          <w:p w:rsidR="007B1B12" w:rsidRDefault="007B1B12" w:rsidP="007B1B12"/>
        </w:tc>
        <w:tc>
          <w:tcPr>
            <w:tcW w:w="2058" w:type="dxa"/>
          </w:tcPr>
          <w:p w:rsidR="007B1B12" w:rsidRDefault="007B1B12" w:rsidP="007B1B12"/>
        </w:tc>
      </w:tr>
    </w:tbl>
    <w:p w:rsidR="008B2506" w:rsidRDefault="0039267B" w:rsidP="00B914C2">
      <w:pPr>
        <w:rPr>
          <w:rFonts w:ascii="Corbel" w:eastAsia="MS Gothic" w:hAnsi="Corbel"/>
          <w:color w:val="005DBA"/>
        </w:rPr>
      </w:pPr>
      <w:r w:rsidRPr="0039267B">
        <w:rPr>
          <w:rFonts w:ascii="Corbel" w:eastAsia="MS Gothic" w:hAnsi="Corbel"/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>
                <wp:simplePos x="0" y="0"/>
                <wp:positionH relativeFrom="column">
                  <wp:posOffset>4505325</wp:posOffset>
                </wp:positionH>
                <wp:positionV relativeFrom="paragraph">
                  <wp:posOffset>131445</wp:posOffset>
                </wp:positionV>
                <wp:extent cx="2124075" cy="704850"/>
                <wp:effectExtent l="0" t="0" r="28575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4075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267B" w:rsidRPr="0039267B" w:rsidRDefault="0039267B">
                            <w:pPr>
                              <w:rPr>
                                <w:b/>
                              </w:rPr>
                            </w:pPr>
                            <w:r w:rsidRPr="0039267B">
                              <w:rPr>
                                <w:b/>
                              </w:rPr>
                              <w:t>The odds of being born on February 29</w:t>
                            </w:r>
                            <w:r w:rsidRPr="0039267B">
                              <w:rPr>
                                <w:b/>
                                <w:vertAlign w:val="superscript"/>
                              </w:rPr>
                              <w:t>th</w:t>
                            </w:r>
                            <w:r w:rsidRPr="0039267B">
                              <w:rPr>
                                <w:b/>
                              </w:rPr>
                              <w:t xml:space="preserve"> are about 1 in 1,461. Those born on a leap day can be called a “leaper” or “leapling.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4.75pt;margin-top:10.35pt;width:167.25pt;height:55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">
                <v:textbox>
                  <w:txbxContent>
                    <w:p w:rsidR="0039267B" w:rsidRPr="0039267B" w:rsidRDefault="0039267B">
                      <w:pPr>
                        <w:rPr>
                          <w:b/>
                        </w:rPr>
                      </w:pPr>
                      <w:r w:rsidRPr="0039267B">
                        <w:rPr>
                          <w:b/>
                        </w:rPr>
                        <w:t>The odds of being born on February 29</w:t>
                      </w:r>
                      <w:r w:rsidRPr="0039267B">
                        <w:rPr>
                          <w:b/>
                          <w:vertAlign w:val="superscript"/>
                        </w:rPr>
                        <w:t>th</w:t>
                      </w:r>
                      <w:r w:rsidRPr="0039267B">
                        <w:rPr>
                          <w:b/>
                        </w:rPr>
                        <w:t xml:space="preserve"> are about 1 in 1,461. Those born on a leap day can be called a “leaper” or “leapling.</w:t>
                      </w:r>
                    </w:p>
                  </w:txbxContent>
                </v:textbox>
              </v:shape>
            </w:pict>
          </mc:Fallback>
        </mc:AlternateContent>
      </w:r>
      <w:r w:rsidR="008D7D0E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2171700</wp:posOffset>
            </wp:positionH>
            <wp:positionV relativeFrom="paragraph">
              <wp:posOffset>48993</wp:posOffset>
            </wp:positionV>
            <wp:extent cx="1552575" cy="958677"/>
            <wp:effectExtent l="0" t="0" r="0" b="0"/>
            <wp:wrapNone/>
            <wp:docPr id="3" name="Picture 3" descr="Cute Cat Valentine Clipart Valentine Png Cat Png Love Clipart Romantic  Clipart Pet Valentine Clipart Cat Lovers PNG JPG EPS - Etsy Den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ute Cat Valentine Clipart Valentine Png Cat Png Love Clipart Romantic  Clipart Pet Valentine Clipart Cat Lovers PNG JPG EPS - Etsy Denmark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63" t="9211" r="4386" b="21052"/>
                    <a:stretch/>
                  </pic:blipFill>
                  <pic:spPr bwMode="auto">
                    <a:xfrm>
                      <a:off x="0" y="0"/>
                      <a:ext cx="1572501" cy="970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63C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2ECCFF" wp14:editId="767B3670">
                <wp:simplePos x="0" y="0"/>
                <wp:positionH relativeFrom="column">
                  <wp:posOffset>-154940</wp:posOffset>
                </wp:positionH>
                <wp:positionV relativeFrom="paragraph">
                  <wp:posOffset>35560</wp:posOffset>
                </wp:positionV>
                <wp:extent cx="1981200" cy="789497"/>
                <wp:effectExtent l="0" t="0" r="19050" b="1079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7894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14C2" w:rsidRPr="00621920" w:rsidRDefault="00B914C2" w:rsidP="00B914C2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olor w:val="2C2C2C"/>
                                <w:sz w:val="20"/>
                                <w:szCs w:val="20"/>
                              </w:rPr>
                            </w:pPr>
                            <w:r w:rsidRPr="00621920">
                              <w:rPr>
                                <w:rFonts w:ascii="Times New Roman" w:hAnsi="Times New Roman" w:cs="Times New Roman"/>
                                <w:color w:val="2C2C2C"/>
                                <w:sz w:val="20"/>
                                <w:szCs w:val="20"/>
                              </w:rPr>
                              <w:t>Fletcher Memorial Library</w:t>
                            </w:r>
                          </w:p>
                          <w:p w:rsidR="00B914C2" w:rsidRPr="00621920" w:rsidRDefault="00B914C2" w:rsidP="00B914C2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olor w:val="2C2C2C"/>
                                <w:sz w:val="20"/>
                                <w:szCs w:val="20"/>
                              </w:rPr>
                            </w:pPr>
                            <w:r w:rsidRPr="00621920">
                              <w:rPr>
                                <w:rFonts w:ascii="Times New Roman" w:hAnsi="Times New Roman" w:cs="Times New Roman"/>
                                <w:color w:val="2C2C2C"/>
                                <w:sz w:val="20"/>
                                <w:szCs w:val="20"/>
                              </w:rPr>
                              <w:t>88 Main Street</w:t>
                            </w:r>
                          </w:p>
                          <w:p w:rsidR="00B914C2" w:rsidRPr="00621920" w:rsidRDefault="00B914C2" w:rsidP="00B914C2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olor w:val="2C2C2C"/>
                                <w:sz w:val="20"/>
                                <w:szCs w:val="20"/>
                              </w:rPr>
                            </w:pPr>
                            <w:r w:rsidRPr="00621920">
                              <w:rPr>
                                <w:rFonts w:ascii="Times New Roman" w:hAnsi="Times New Roman" w:cs="Times New Roman"/>
                                <w:color w:val="2C2C2C"/>
                                <w:sz w:val="20"/>
                                <w:szCs w:val="20"/>
                              </w:rPr>
                              <w:t>Ludlow, Vermont 05149</w:t>
                            </w:r>
                          </w:p>
                          <w:p w:rsidR="0075223C" w:rsidRPr="00621920" w:rsidRDefault="0075223C" w:rsidP="00B914C2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olor w:val="2C2C2C"/>
                                <w:sz w:val="20"/>
                                <w:szCs w:val="20"/>
                              </w:rPr>
                            </w:pPr>
                            <w:r w:rsidRPr="00621920">
                              <w:rPr>
                                <w:rFonts w:ascii="Times New Roman" w:hAnsi="Times New Roman" w:cs="Times New Roman"/>
                                <w:color w:val="2C2C2C"/>
                                <w:sz w:val="20"/>
                                <w:szCs w:val="20"/>
                              </w:rPr>
                              <w:t>802-228-3517</w:t>
                            </w:r>
                          </w:p>
                          <w:p w:rsidR="0075223C" w:rsidRPr="00AA4A6D" w:rsidRDefault="0075223C" w:rsidP="00B914C2">
                            <w:pPr>
                              <w:spacing w:after="0"/>
                              <w:jc w:val="center"/>
                              <w:rPr>
                                <w:rFonts w:ascii="BeachType" w:hAnsi="BeachType"/>
                                <w:color w:val="2C2C2C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2ECCFF" id="Text Box 6" o:spid="_x0000_s1027" type="#_x0000_t202" style="position:absolute;margin-left:-12.2pt;margin-top:2.8pt;width:156pt;height:62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">
                <v:textbox>
                  <w:txbxContent>
                    <w:p w:rsidR="00B914C2" w:rsidRPr="00621920" w:rsidRDefault="00B914C2" w:rsidP="00B914C2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olor w:val="2C2C2C"/>
                          <w:sz w:val="20"/>
                          <w:szCs w:val="20"/>
                        </w:rPr>
                      </w:pPr>
                      <w:r w:rsidRPr="00621920">
                        <w:rPr>
                          <w:rFonts w:ascii="Times New Roman" w:hAnsi="Times New Roman" w:cs="Times New Roman"/>
                          <w:color w:val="2C2C2C"/>
                          <w:sz w:val="20"/>
                          <w:szCs w:val="20"/>
                        </w:rPr>
                        <w:t>Fletcher Memorial Library</w:t>
                      </w:r>
                    </w:p>
                    <w:p w:rsidR="00B914C2" w:rsidRPr="00621920" w:rsidRDefault="00B914C2" w:rsidP="00B914C2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olor w:val="2C2C2C"/>
                          <w:sz w:val="20"/>
                          <w:szCs w:val="20"/>
                        </w:rPr>
                      </w:pPr>
                      <w:r w:rsidRPr="00621920">
                        <w:rPr>
                          <w:rFonts w:ascii="Times New Roman" w:hAnsi="Times New Roman" w:cs="Times New Roman"/>
                          <w:color w:val="2C2C2C"/>
                          <w:sz w:val="20"/>
                          <w:szCs w:val="20"/>
                        </w:rPr>
                        <w:t>88 Main Street</w:t>
                      </w:r>
                    </w:p>
                    <w:p w:rsidR="00B914C2" w:rsidRPr="00621920" w:rsidRDefault="00B914C2" w:rsidP="00B914C2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olor w:val="2C2C2C"/>
                          <w:sz w:val="20"/>
                          <w:szCs w:val="20"/>
                        </w:rPr>
                      </w:pPr>
                      <w:r w:rsidRPr="00621920">
                        <w:rPr>
                          <w:rFonts w:ascii="Times New Roman" w:hAnsi="Times New Roman" w:cs="Times New Roman"/>
                          <w:color w:val="2C2C2C"/>
                          <w:sz w:val="20"/>
                          <w:szCs w:val="20"/>
                        </w:rPr>
                        <w:t>Ludlow, Vermont 05149</w:t>
                      </w:r>
                    </w:p>
                    <w:p w:rsidR="0075223C" w:rsidRPr="00621920" w:rsidRDefault="0075223C" w:rsidP="00B914C2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olor w:val="2C2C2C"/>
                          <w:sz w:val="20"/>
                          <w:szCs w:val="20"/>
                        </w:rPr>
                      </w:pPr>
                      <w:r w:rsidRPr="00621920">
                        <w:rPr>
                          <w:rFonts w:ascii="Times New Roman" w:hAnsi="Times New Roman" w:cs="Times New Roman"/>
                          <w:color w:val="2C2C2C"/>
                          <w:sz w:val="20"/>
                          <w:szCs w:val="20"/>
                        </w:rPr>
                        <w:t>802-228-3517</w:t>
                      </w:r>
                    </w:p>
                    <w:p w:rsidR="0075223C" w:rsidRPr="00AA4A6D" w:rsidRDefault="0075223C" w:rsidP="00B914C2">
                      <w:pPr>
                        <w:spacing w:after="0"/>
                        <w:jc w:val="center"/>
                        <w:rPr>
                          <w:rFonts w:ascii="BeachType" w:hAnsi="BeachType"/>
                          <w:color w:val="2C2C2C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3099B" w:rsidRDefault="006C71EB" w:rsidP="00B914C2">
      <w:pPr>
        <w:rPr>
          <w:rFonts w:ascii="Corbel" w:eastAsia="MS Gothic" w:hAnsi="Corbel"/>
          <w:color w:val="005DBA"/>
        </w:rPr>
      </w:pPr>
      <w:r w:rsidRPr="00F63ABF">
        <w:rPr>
          <w:rFonts w:ascii="Calibri" w:eastAsia="Times New Roman" w:hAnsi="Calibri" w:cs="Times New Roman"/>
          <w:noProof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48657FC8" wp14:editId="78E401C8">
                <wp:simplePos x="0" y="0"/>
                <wp:positionH relativeFrom="margin">
                  <wp:posOffset>7634605</wp:posOffset>
                </wp:positionH>
                <wp:positionV relativeFrom="margin">
                  <wp:posOffset>6563995</wp:posOffset>
                </wp:positionV>
                <wp:extent cx="1771650" cy="504825"/>
                <wp:effectExtent l="19050" t="19050" r="19050" b="28575"/>
                <wp:wrapNone/>
                <wp:docPr id="7" name="Double Bracke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1650" cy="504825"/>
                        </a:xfrm>
                        <a:prstGeom prst="bracketPair">
                          <a:avLst>
                            <a:gd name="adj" fmla="val 20172"/>
                          </a:avLst>
                        </a:prstGeom>
                        <a:noFill/>
                        <a:ln w="38100">
                          <a:solidFill>
                            <a:srgbClr val="9BBB59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43634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7961" dir="2700000" algn="ctr" rotWithShape="0">
                                  <a:srgbClr val="9BBB59">
                                    <a:gamma/>
                                    <a:shade val="60000"/>
                                    <a:invGamma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D7E9F" w:rsidRPr="0007368D" w:rsidRDefault="00810145" w:rsidP="006D7E9F">
                            <w:pPr>
                              <w:spacing w:after="0"/>
                              <w:jc w:val="center"/>
                              <w:rPr>
                                <w:i/>
                                <w:iCs/>
                              </w:rPr>
                            </w:pPr>
                            <w:hyperlink r:id="rId17" w:history="1">
                              <w:r w:rsidR="00885132" w:rsidRPr="00774C5D">
                                <w:rPr>
                                  <w:rStyle w:val="Hyperlink"/>
                                  <w:i/>
                                  <w:iCs/>
                                </w:rPr>
                                <w:t>http://www.fmlnews.org</w:t>
                              </w:r>
                            </w:hyperlink>
                          </w:p>
                          <w:p w:rsidR="006D7E9F" w:rsidRDefault="006D7E9F" w:rsidP="006D7E9F">
                            <w:pPr>
                              <w:jc w:val="center"/>
                              <w:rPr>
                                <w:iCs/>
                              </w:rPr>
                            </w:pPr>
                            <w:r>
                              <w:rPr>
                                <w:iCs/>
                              </w:rPr>
                              <w:t xml:space="preserve">Email: </w:t>
                            </w:r>
                            <w:hyperlink r:id="rId18" w:history="1">
                              <w:r w:rsidRPr="004E0D65">
                                <w:rPr>
                                  <w:rStyle w:val="Hyperlink"/>
                                  <w:iCs/>
                                </w:rPr>
                                <w:t>FMLkidsVT@gmail.com</w:t>
                              </w:r>
                            </w:hyperlink>
                          </w:p>
                          <w:p w:rsidR="006D7E9F" w:rsidRDefault="006D7E9F" w:rsidP="006D7E9F">
                            <w:pPr>
                              <w:jc w:val="center"/>
                              <w:rPr>
                                <w:iCs/>
                              </w:rPr>
                            </w:pPr>
                          </w:p>
                          <w:p w:rsidR="006D7E9F" w:rsidRPr="0075223C" w:rsidRDefault="006D7E9F" w:rsidP="006D7E9F">
                            <w:pPr>
                              <w:jc w:val="center"/>
                              <w:rPr>
                                <w:iCs/>
                                <w:color w:val="959595"/>
                              </w:rPr>
                            </w:pP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657FC8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Double Bracket 7" o:spid="_x0000_s1028" type="#_x0000_t185" style="position:absolute;margin-left:601.15pt;margin-top:516.85pt;width:139.5pt;height:39.7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" o:allowincell="f" adj="4357" fillcolor="#943634" strokecolor="#9bbb59" strokeweight="3pt">
                <v:shadow color="#5d7035" offset="1pt,1pt"/>
                <v:textbox inset="3.6pt,,3.6pt">
                  <w:txbxContent>
                    <w:p w:rsidR="006D7E9F" w:rsidRPr="0007368D" w:rsidRDefault="00D65B46" w:rsidP="006D7E9F">
                      <w:pPr>
                        <w:spacing w:after="0"/>
                        <w:jc w:val="center"/>
                        <w:rPr>
                          <w:i/>
                          <w:iCs/>
                        </w:rPr>
                      </w:pPr>
                      <w:hyperlink r:id="rId22" w:history="1">
                        <w:r w:rsidR="00885132" w:rsidRPr="00774C5D">
                          <w:rPr>
                            <w:rStyle w:val="Hyperlink"/>
                            <w:i/>
                            <w:iCs/>
                          </w:rPr>
                          <w:t>http://www.fmlnews.org</w:t>
                        </w:r>
                      </w:hyperlink>
                    </w:p>
                    <w:p w:rsidR="006D7E9F" w:rsidRDefault="006D7E9F" w:rsidP="006D7E9F">
                      <w:pPr>
                        <w:jc w:val="center"/>
                        <w:rPr>
                          <w:iCs/>
                        </w:rPr>
                      </w:pPr>
                      <w:r>
                        <w:rPr>
                          <w:iCs/>
                        </w:rPr>
                        <w:t xml:space="preserve">Email: </w:t>
                      </w:r>
                      <w:hyperlink r:id="rId23" w:history="1">
                        <w:r w:rsidRPr="004E0D65">
                          <w:rPr>
                            <w:rStyle w:val="Hyperlink"/>
                            <w:iCs/>
                          </w:rPr>
                          <w:t>FMLkidsVT@gmail.com</w:t>
                        </w:r>
                      </w:hyperlink>
                    </w:p>
                    <w:p w:rsidR="006D7E9F" w:rsidRDefault="006D7E9F" w:rsidP="006D7E9F">
                      <w:pPr>
                        <w:jc w:val="center"/>
                        <w:rPr>
                          <w:iCs/>
                        </w:rPr>
                      </w:pPr>
                    </w:p>
                    <w:p w:rsidR="006D7E9F" w:rsidRPr="0075223C" w:rsidRDefault="006D7E9F" w:rsidP="006D7E9F">
                      <w:pPr>
                        <w:jc w:val="center"/>
                        <w:rPr>
                          <w:iCs/>
                          <w:color w:val="959595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23099B" w:rsidRDefault="00377A1E" w:rsidP="0023099B">
      <w:pPr>
        <w:rPr>
          <w:rFonts w:ascii="Corbel" w:eastAsia="MS Gothic" w:hAnsi="Corbel"/>
        </w:rPr>
      </w:pPr>
      <w:r>
        <w:rPr>
          <w:rFonts w:ascii="Corbel" w:eastAsia="MS Gothic" w:hAnsi="Corbel"/>
        </w:rPr>
        <w:t xml:space="preserve"> </w:t>
      </w:r>
    </w:p>
    <w:p w:rsidR="002F6E35" w:rsidRDefault="0023099B" w:rsidP="00377A1E">
      <w:pPr>
        <w:tabs>
          <w:tab w:val="left" w:pos="4769"/>
          <w:tab w:val="left" w:pos="4861"/>
        </w:tabs>
        <w:rPr>
          <w:rFonts w:ascii="Corbel" w:eastAsia="MS Gothic" w:hAnsi="Corbel"/>
        </w:rPr>
      </w:pPr>
      <w:r>
        <w:rPr>
          <w:rFonts w:ascii="Corbel" w:eastAsia="MS Gothic" w:hAnsi="Corbel"/>
        </w:rPr>
        <w:lastRenderedPageBreak/>
        <w:tab/>
      </w:r>
      <w:r w:rsidR="00377A1E">
        <w:rPr>
          <w:rFonts w:ascii="Corbel" w:eastAsia="MS Gothic" w:hAnsi="Corbel"/>
        </w:rPr>
        <w:tab/>
      </w:r>
    </w:p>
    <w:p w:rsidR="00610E00" w:rsidRDefault="00610E00" w:rsidP="00377A1E">
      <w:pPr>
        <w:tabs>
          <w:tab w:val="left" w:pos="4769"/>
          <w:tab w:val="left" w:pos="4861"/>
        </w:tabs>
        <w:rPr>
          <w:rFonts w:ascii="Corbel" w:eastAsia="MS Gothic" w:hAnsi="Corbel"/>
        </w:rPr>
      </w:pPr>
    </w:p>
    <w:p w:rsidR="00610E00" w:rsidRDefault="00610E00" w:rsidP="00377A1E">
      <w:pPr>
        <w:tabs>
          <w:tab w:val="left" w:pos="4769"/>
          <w:tab w:val="left" w:pos="4861"/>
        </w:tabs>
        <w:rPr>
          <w:rFonts w:ascii="Corbel" w:eastAsia="MS Gothic" w:hAnsi="Corbel"/>
        </w:rPr>
      </w:pPr>
    </w:p>
    <w:p w:rsidR="00610E00" w:rsidRDefault="006D7E9F" w:rsidP="006D7E9F">
      <w:pPr>
        <w:tabs>
          <w:tab w:val="left" w:pos="2355"/>
        </w:tabs>
        <w:rPr>
          <w:rFonts w:ascii="Corbel" w:eastAsia="MS Gothic" w:hAnsi="Corbel"/>
        </w:rPr>
      </w:pPr>
      <w:r>
        <w:rPr>
          <w:rFonts w:ascii="Corbel" w:eastAsia="MS Gothic" w:hAnsi="Corbel"/>
        </w:rPr>
        <w:tab/>
      </w:r>
    </w:p>
    <w:p w:rsidR="00D015A1" w:rsidRDefault="00D015A1" w:rsidP="006D7E9F">
      <w:pPr>
        <w:tabs>
          <w:tab w:val="left" w:pos="2355"/>
        </w:tabs>
        <w:rPr>
          <w:rFonts w:ascii="Corbel" w:eastAsia="MS Gothic" w:hAnsi="Corbel"/>
        </w:rPr>
      </w:pPr>
    </w:p>
    <w:sectPr w:rsidR="00D015A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0145" w:rsidRDefault="00810145">
      <w:pPr>
        <w:spacing w:before="0" w:after="0"/>
      </w:pPr>
      <w:r>
        <w:separator/>
      </w:r>
    </w:p>
  </w:endnote>
  <w:endnote w:type="continuationSeparator" w:id="0">
    <w:p w:rsidR="00810145" w:rsidRDefault="0081014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anleyMoon">
    <w:panose1 w:val="02000503000000000000"/>
    <w:charset w:val="00"/>
    <w:family w:val="auto"/>
    <w:pitch w:val="variable"/>
    <w:sig w:usb0="80000007" w:usb1="10000042" w:usb2="00000000" w:usb3="00000000" w:csb0="00000001" w:csb1="00000000"/>
  </w:font>
  <w:font w:name="orange juice">
    <w:panose1 w:val="02000000000000000000"/>
    <w:charset w:val="00"/>
    <w:family w:val="auto"/>
    <w:pitch w:val="variable"/>
    <w:sig w:usb0="A00000AF" w:usb1="40000042" w:usb2="00000000" w:usb3="00000000" w:csb0="00000093" w:csb1="00000000"/>
  </w:font>
  <w:font w:name="Ocean_Iacy">
    <w:panose1 w:val="02000000000000000000"/>
    <w:charset w:val="00"/>
    <w:family w:val="auto"/>
    <w:pitch w:val="variable"/>
    <w:sig w:usb0="00000287" w:usb1="00000000" w:usb2="00000000" w:usb3="00000000" w:csb0="0000001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eachTyp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0145" w:rsidRDefault="00810145">
      <w:pPr>
        <w:spacing w:before="0" w:after="0"/>
      </w:pPr>
      <w:r>
        <w:separator/>
      </w:r>
    </w:p>
  </w:footnote>
  <w:footnote w:type="continuationSeparator" w:id="0">
    <w:p w:rsidR="00810145" w:rsidRDefault="00810145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71479C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06635B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75CABE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10C62C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3AD0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4FA9FC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6EC9BC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6E8C3B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14E3CD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B72957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onthEnd" w:val="2/29/2024"/>
    <w:docVar w:name="MonthStart" w:val="2/1/2024"/>
    <w:docVar w:name="ShowDynamicGuides" w:val="1"/>
    <w:docVar w:name="ShowMarginGuides" w:val="0"/>
    <w:docVar w:name="ShowOutlines" w:val="0"/>
    <w:docVar w:name="ShowStaticGuides" w:val="0"/>
  </w:docVars>
  <w:rsids>
    <w:rsidRoot w:val="00CA2FDB"/>
    <w:rsid w:val="000042EA"/>
    <w:rsid w:val="000112D5"/>
    <w:rsid w:val="000113F6"/>
    <w:rsid w:val="00023A90"/>
    <w:rsid w:val="00047DA5"/>
    <w:rsid w:val="000528B8"/>
    <w:rsid w:val="000535F3"/>
    <w:rsid w:val="00056814"/>
    <w:rsid w:val="0006779F"/>
    <w:rsid w:val="00067A6D"/>
    <w:rsid w:val="00087030"/>
    <w:rsid w:val="00087122"/>
    <w:rsid w:val="000921AE"/>
    <w:rsid w:val="000A20FE"/>
    <w:rsid w:val="000A4F20"/>
    <w:rsid w:val="000B177C"/>
    <w:rsid w:val="000B36F6"/>
    <w:rsid w:val="000C2D06"/>
    <w:rsid w:val="000E5B5F"/>
    <w:rsid w:val="000F04D9"/>
    <w:rsid w:val="001143BD"/>
    <w:rsid w:val="0011772B"/>
    <w:rsid w:val="0014081D"/>
    <w:rsid w:val="00142C06"/>
    <w:rsid w:val="001520DA"/>
    <w:rsid w:val="00161EFD"/>
    <w:rsid w:val="00164812"/>
    <w:rsid w:val="00172DCA"/>
    <w:rsid w:val="001820F9"/>
    <w:rsid w:val="00193DE1"/>
    <w:rsid w:val="00196F54"/>
    <w:rsid w:val="001A2868"/>
    <w:rsid w:val="001A41CA"/>
    <w:rsid w:val="001B2EAC"/>
    <w:rsid w:val="001B358D"/>
    <w:rsid w:val="001B7781"/>
    <w:rsid w:val="001D1B1B"/>
    <w:rsid w:val="001D2A84"/>
    <w:rsid w:val="001D7C5D"/>
    <w:rsid w:val="001E2DE9"/>
    <w:rsid w:val="001E6E97"/>
    <w:rsid w:val="001F127E"/>
    <w:rsid w:val="001F5814"/>
    <w:rsid w:val="001F7A8E"/>
    <w:rsid w:val="002031B2"/>
    <w:rsid w:val="0021229C"/>
    <w:rsid w:val="00217C61"/>
    <w:rsid w:val="00222799"/>
    <w:rsid w:val="00223DBB"/>
    <w:rsid w:val="0023099B"/>
    <w:rsid w:val="00232663"/>
    <w:rsid w:val="00233DA2"/>
    <w:rsid w:val="00242955"/>
    <w:rsid w:val="00244DD5"/>
    <w:rsid w:val="00254070"/>
    <w:rsid w:val="0025667B"/>
    <w:rsid w:val="00260B51"/>
    <w:rsid w:val="00264AE7"/>
    <w:rsid w:val="002716E1"/>
    <w:rsid w:val="00273D1A"/>
    <w:rsid w:val="00274B1A"/>
    <w:rsid w:val="0027720C"/>
    <w:rsid w:val="002803CE"/>
    <w:rsid w:val="00292B87"/>
    <w:rsid w:val="002A446B"/>
    <w:rsid w:val="002A4E5C"/>
    <w:rsid w:val="002A6188"/>
    <w:rsid w:val="002B3CE4"/>
    <w:rsid w:val="002B550A"/>
    <w:rsid w:val="002D3678"/>
    <w:rsid w:val="002F027C"/>
    <w:rsid w:val="002F6CD4"/>
    <w:rsid w:val="002F6E35"/>
    <w:rsid w:val="00306C1F"/>
    <w:rsid w:val="0031515F"/>
    <w:rsid w:val="0031601D"/>
    <w:rsid w:val="0033069F"/>
    <w:rsid w:val="00330BF7"/>
    <w:rsid w:val="00342D83"/>
    <w:rsid w:val="00346335"/>
    <w:rsid w:val="003544C2"/>
    <w:rsid w:val="00357E65"/>
    <w:rsid w:val="00357FC0"/>
    <w:rsid w:val="00360600"/>
    <w:rsid w:val="00377A1E"/>
    <w:rsid w:val="00380BFB"/>
    <w:rsid w:val="00385765"/>
    <w:rsid w:val="0039267B"/>
    <w:rsid w:val="00397F8A"/>
    <w:rsid w:val="003A2848"/>
    <w:rsid w:val="003A7281"/>
    <w:rsid w:val="003A74BB"/>
    <w:rsid w:val="003A779E"/>
    <w:rsid w:val="003B2AFE"/>
    <w:rsid w:val="003B68E1"/>
    <w:rsid w:val="003C3F4F"/>
    <w:rsid w:val="003C3F57"/>
    <w:rsid w:val="003D2425"/>
    <w:rsid w:val="003D52E9"/>
    <w:rsid w:val="003D6B06"/>
    <w:rsid w:val="003D7DDA"/>
    <w:rsid w:val="003E3556"/>
    <w:rsid w:val="003F0E5F"/>
    <w:rsid w:val="003F4454"/>
    <w:rsid w:val="00402519"/>
    <w:rsid w:val="004053DA"/>
    <w:rsid w:val="00405F4A"/>
    <w:rsid w:val="00406C2A"/>
    <w:rsid w:val="00412847"/>
    <w:rsid w:val="004160CB"/>
    <w:rsid w:val="004262B7"/>
    <w:rsid w:val="0042777A"/>
    <w:rsid w:val="004306E1"/>
    <w:rsid w:val="004366E7"/>
    <w:rsid w:val="00442716"/>
    <w:rsid w:val="00442774"/>
    <w:rsid w:val="0044523E"/>
    <w:rsid w:val="00454FED"/>
    <w:rsid w:val="0046317F"/>
    <w:rsid w:val="0048304F"/>
    <w:rsid w:val="00483475"/>
    <w:rsid w:val="00484835"/>
    <w:rsid w:val="00497339"/>
    <w:rsid w:val="004A0D91"/>
    <w:rsid w:val="004B1816"/>
    <w:rsid w:val="004C5B17"/>
    <w:rsid w:val="004D1364"/>
    <w:rsid w:val="004D20C9"/>
    <w:rsid w:val="004D2DA8"/>
    <w:rsid w:val="004E69B1"/>
    <w:rsid w:val="004E779B"/>
    <w:rsid w:val="004F454C"/>
    <w:rsid w:val="004F67A7"/>
    <w:rsid w:val="005104EE"/>
    <w:rsid w:val="005122B0"/>
    <w:rsid w:val="00513A40"/>
    <w:rsid w:val="00514F12"/>
    <w:rsid w:val="00523F83"/>
    <w:rsid w:val="00532D25"/>
    <w:rsid w:val="00540439"/>
    <w:rsid w:val="00547DB5"/>
    <w:rsid w:val="00551AB9"/>
    <w:rsid w:val="005562FE"/>
    <w:rsid w:val="00556B4F"/>
    <w:rsid w:val="00557989"/>
    <w:rsid w:val="00565766"/>
    <w:rsid w:val="0056683C"/>
    <w:rsid w:val="0057242A"/>
    <w:rsid w:val="0058139E"/>
    <w:rsid w:val="0058207A"/>
    <w:rsid w:val="0058595B"/>
    <w:rsid w:val="005916C0"/>
    <w:rsid w:val="0059367C"/>
    <w:rsid w:val="005A739A"/>
    <w:rsid w:val="005B37D2"/>
    <w:rsid w:val="005D064F"/>
    <w:rsid w:val="005F2375"/>
    <w:rsid w:val="0060142C"/>
    <w:rsid w:val="0060483E"/>
    <w:rsid w:val="006051EF"/>
    <w:rsid w:val="006100FA"/>
    <w:rsid w:val="00610E00"/>
    <w:rsid w:val="00616AA4"/>
    <w:rsid w:val="006215E1"/>
    <w:rsid w:val="00621920"/>
    <w:rsid w:val="0063203E"/>
    <w:rsid w:val="00657FB1"/>
    <w:rsid w:val="006673F2"/>
    <w:rsid w:val="00687DD3"/>
    <w:rsid w:val="006946C9"/>
    <w:rsid w:val="006A03B5"/>
    <w:rsid w:val="006A2424"/>
    <w:rsid w:val="006B4008"/>
    <w:rsid w:val="006C71EB"/>
    <w:rsid w:val="006D7E9F"/>
    <w:rsid w:val="006F0AA9"/>
    <w:rsid w:val="00712406"/>
    <w:rsid w:val="007132B2"/>
    <w:rsid w:val="00722E5C"/>
    <w:rsid w:val="00727A09"/>
    <w:rsid w:val="00732346"/>
    <w:rsid w:val="00737AFE"/>
    <w:rsid w:val="007407A3"/>
    <w:rsid w:val="0074135F"/>
    <w:rsid w:val="0074753A"/>
    <w:rsid w:val="0075223C"/>
    <w:rsid w:val="007555C0"/>
    <w:rsid w:val="007564A4"/>
    <w:rsid w:val="00764F82"/>
    <w:rsid w:val="007751BC"/>
    <w:rsid w:val="007770CE"/>
    <w:rsid w:val="007777B1"/>
    <w:rsid w:val="00777E5A"/>
    <w:rsid w:val="007A49F2"/>
    <w:rsid w:val="007A7E09"/>
    <w:rsid w:val="007B1B12"/>
    <w:rsid w:val="007C4BB7"/>
    <w:rsid w:val="007C4F6D"/>
    <w:rsid w:val="007D0090"/>
    <w:rsid w:val="007D18C9"/>
    <w:rsid w:val="007D6E4E"/>
    <w:rsid w:val="007F307C"/>
    <w:rsid w:val="007F7342"/>
    <w:rsid w:val="00810145"/>
    <w:rsid w:val="008101D8"/>
    <w:rsid w:val="00811AA8"/>
    <w:rsid w:val="008218AE"/>
    <w:rsid w:val="00824004"/>
    <w:rsid w:val="00846AF3"/>
    <w:rsid w:val="0084757D"/>
    <w:rsid w:val="00851071"/>
    <w:rsid w:val="00857122"/>
    <w:rsid w:val="00874768"/>
    <w:rsid w:val="00874C9A"/>
    <w:rsid w:val="0087528A"/>
    <w:rsid w:val="00885132"/>
    <w:rsid w:val="008925EA"/>
    <w:rsid w:val="008A18AF"/>
    <w:rsid w:val="008A276D"/>
    <w:rsid w:val="008A7064"/>
    <w:rsid w:val="008B2506"/>
    <w:rsid w:val="008C18C5"/>
    <w:rsid w:val="008C2A6E"/>
    <w:rsid w:val="008D0FBE"/>
    <w:rsid w:val="008D7D0E"/>
    <w:rsid w:val="008E00C4"/>
    <w:rsid w:val="008E7F31"/>
    <w:rsid w:val="008F3815"/>
    <w:rsid w:val="008F7C9C"/>
    <w:rsid w:val="009018A0"/>
    <w:rsid w:val="009035F5"/>
    <w:rsid w:val="009172D2"/>
    <w:rsid w:val="009311FF"/>
    <w:rsid w:val="0093151C"/>
    <w:rsid w:val="00944085"/>
    <w:rsid w:val="00946A27"/>
    <w:rsid w:val="00954746"/>
    <w:rsid w:val="0096073A"/>
    <w:rsid w:val="0096235B"/>
    <w:rsid w:val="009669E2"/>
    <w:rsid w:val="00967A9B"/>
    <w:rsid w:val="0097626F"/>
    <w:rsid w:val="009767C5"/>
    <w:rsid w:val="00982330"/>
    <w:rsid w:val="00994450"/>
    <w:rsid w:val="009948B3"/>
    <w:rsid w:val="009A0FFF"/>
    <w:rsid w:val="009A52B2"/>
    <w:rsid w:val="009D6963"/>
    <w:rsid w:val="009E1670"/>
    <w:rsid w:val="009E5FFA"/>
    <w:rsid w:val="009F1EFA"/>
    <w:rsid w:val="009F5F80"/>
    <w:rsid w:val="00A0161B"/>
    <w:rsid w:val="00A032CA"/>
    <w:rsid w:val="00A06B85"/>
    <w:rsid w:val="00A167E6"/>
    <w:rsid w:val="00A16CF1"/>
    <w:rsid w:val="00A16FD3"/>
    <w:rsid w:val="00A1776E"/>
    <w:rsid w:val="00A2351C"/>
    <w:rsid w:val="00A3418A"/>
    <w:rsid w:val="00A43612"/>
    <w:rsid w:val="00A4654E"/>
    <w:rsid w:val="00A505A2"/>
    <w:rsid w:val="00A5637A"/>
    <w:rsid w:val="00A63602"/>
    <w:rsid w:val="00A739D4"/>
    <w:rsid w:val="00A73BBF"/>
    <w:rsid w:val="00AA4A6D"/>
    <w:rsid w:val="00AB29FA"/>
    <w:rsid w:val="00AB35C3"/>
    <w:rsid w:val="00AD1468"/>
    <w:rsid w:val="00AD443B"/>
    <w:rsid w:val="00AD552B"/>
    <w:rsid w:val="00AD6EBB"/>
    <w:rsid w:val="00AE152F"/>
    <w:rsid w:val="00AE2B97"/>
    <w:rsid w:val="00AE65BF"/>
    <w:rsid w:val="00B01F27"/>
    <w:rsid w:val="00B13A28"/>
    <w:rsid w:val="00B204C2"/>
    <w:rsid w:val="00B24868"/>
    <w:rsid w:val="00B26BE5"/>
    <w:rsid w:val="00B312F1"/>
    <w:rsid w:val="00B55DE5"/>
    <w:rsid w:val="00B65948"/>
    <w:rsid w:val="00B70858"/>
    <w:rsid w:val="00B8151A"/>
    <w:rsid w:val="00B869B9"/>
    <w:rsid w:val="00B914C2"/>
    <w:rsid w:val="00B92C3F"/>
    <w:rsid w:val="00BA0301"/>
    <w:rsid w:val="00BA3CC6"/>
    <w:rsid w:val="00BA7633"/>
    <w:rsid w:val="00BB2CF7"/>
    <w:rsid w:val="00BD14F1"/>
    <w:rsid w:val="00BE06C8"/>
    <w:rsid w:val="00BE61AF"/>
    <w:rsid w:val="00BF3700"/>
    <w:rsid w:val="00C11D39"/>
    <w:rsid w:val="00C3267F"/>
    <w:rsid w:val="00C33A61"/>
    <w:rsid w:val="00C346A5"/>
    <w:rsid w:val="00C43E5D"/>
    <w:rsid w:val="00C60CFA"/>
    <w:rsid w:val="00C63382"/>
    <w:rsid w:val="00C63EB2"/>
    <w:rsid w:val="00C71D73"/>
    <w:rsid w:val="00C73891"/>
    <w:rsid w:val="00C7735D"/>
    <w:rsid w:val="00C80295"/>
    <w:rsid w:val="00C85691"/>
    <w:rsid w:val="00C92417"/>
    <w:rsid w:val="00CA1A01"/>
    <w:rsid w:val="00CA2FDB"/>
    <w:rsid w:val="00CA3AC9"/>
    <w:rsid w:val="00CA53AB"/>
    <w:rsid w:val="00CB140A"/>
    <w:rsid w:val="00CB1C1C"/>
    <w:rsid w:val="00CB4C26"/>
    <w:rsid w:val="00CC1093"/>
    <w:rsid w:val="00CC38F7"/>
    <w:rsid w:val="00CD03EB"/>
    <w:rsid w:val="00CD2071"/>
    <w:rsid w:val="00CF462B"/>
    <w:rsid w:val="00D015A1"/>
    <w:rsid w:val="00D10E91"/>
    <w:rsid w:val="00D13E07"/>
    <w:rsid w:val="00D16734"/>
    <w:rsid w:val="00D17693"/>
    <w:rsid w:val="00D209D2"/>
    <w:rsid w:val="00D228E6"/>
    <w:rsid w:val="00D237C3"/>
    <w:rsid w:val="00D26866"/>
    <w:rsid w:val="00D34820"/>
    <w:rsid w:val="00D4062F"/>
    <w:rsid w:val="00D42D44"/>
    <w:rsid w:val="00D46E26"/>
    <w:rsid w:val="00D50076"/>
    <w:rsid w:val="00D504B3"/>
    <w:rsid w:val="00D54971"/>
    <w:rsid w:val="00D568FC"/>
    <w:rsid w:val="00D626A7"/>
    <w:rsid w:val="00D62718"/>
    <w:rsid w:val="00D64540"/>
    <w:rsid w:val="00D65B46"/>
    <w:rsid w:val="00D66707"/>
    <w:rsid w:val="00D73C11"/>
    <w:rsid w:val="00D75EDE"/>
    <w:rsid w:val="00D77343"/>
    <w:rsid w:val="00D80144"/>
    <w:rsid w:val="00D80B66"/>
    <w:rsid w:val="00DF051F"/>
    <w:rsid w:val="00DF32DE"/>
    <w:rsid w:val="00DF56F6"/>
    <w:rsid w:val="00E02644"/>
    <w:rsid w:val="00E31404"/>
    <w:rsid w:val="00E432EF"/>
    <w:rsid w:val="00E54E11"/>
    <w:rsid w:val="00E6350D"/>
    <w:rsid w:val="00E66E28"/>
    <w:rsid w:val="00E67033"/>
    <w:rsid w:val="00E74027"/>
    <w:rsid w:val="00E82BB6"/>
    <w:rsid w:val="00E8536B"/>
    <w:rsid w:val="00EA0BD9"/>
    <w:rsid w:val="00EA1691"/>
    <w:rsid w:val="00EB320B"/>
    <w:rsid w:val="00EC0C4B"/>
    <w:rsid w:val="00EC5C1F"/>
    <w:rsid w:val="00EE1790"/>
    <w:rsid w:val="00EF3F16"/>
    <w:rsid w:val="00EF6D00"/>
    <w:rsid w:val="00F0133B"/>
    <w:rsid w:val="00F163CF"/>
    <w:rsid w:val="00F24BB0"/>
    <w:rsid w:val="00F26F56"/>
    <w:rsid w:val="00F32734"/>
    <w:rsid w:val="00F3775A"/>
    <w:rsid w:val="00F4261D"/>
    <w:rsid w:val="00F43B6E"/>
    <w:rsid w:val="00F529BE"/>
    <w:rsid w:val="00F532CE"/>
    <w:rsid w:val="00F622B8"/>
    <w:rsid w:val="00F63ABF"/>
    <w:rsid w:val="00F76B4F"/>
    <w:rsid w:val="00F76C2E"/>
    <w:rsid w:val="00F82E03"/>
    <w:rsid w:val="00F8763E"/>
    <w:rsid w:val="00FA0FF7"/>
    <w:rsid w:val="00FA2197"/>
    <w:rsid w:val="00FA21CA"/>
    <w:rsid w:val="00FA6DBC"/>
    <w:rsid w:val="00FC3198"/>
    <w:rsid w:val="00FC73E3"/>
    <w:rsid w:val="00FD3F56"/>
    <w:rsid w:val="00FE2193"/>
    <w:rsid w:val="00FE275D"/>
    <w:rsid w:val="00FF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D40E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140A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6D8C00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92BC00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92BC00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92BC00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85D00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85D0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onth">
    <w:name w:val="Month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Year">
    <w:name w:val="Year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itle">
    <w:name w:val="Subtitle"/>
    <w:basedOn w:val="Normal"/>
    <w:link w:val="SubtitleChar"/>
    <w:uiPriority w:val="4"/>
    <w:qFormat/>
    <w:pPr>
      <w:spacing w:before="0" w:after="0"/>
    </w:pPr>
    <w:rPr>
      <w:b/>
      <w:color w:val="FFFFFF" w:themeColor="background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4"/>
    <w:rPr>
      <w:b/>
      <w:color w:val="FFFFFF" w:themeColor="background1"/>
      <w:sz w:val="24"/>
      <w:szCs w:val="24"/>
    </w:rPr>
  </w:style>
  <w:style w:type="paragraph" w:styleId="Title">
    <w:name w:val="Title"/>
    <w:basedOn w:val="Normal"/>
    <w:link w:val="TitleChar"/>
    <w:uiPriority w:val="3"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3"/>
    <w:rPr>
      <w:rFonts w:asciiTheme="majorHAnsi" w:eastAsiaTheme="majorEastAsia" w:hAnsiTheme="majorHAnsi"/>
      <w:color w:val="FFFFFF" w:themeColor="background1"/>
      <w:sz w:val="40"/>
      <w:szCs w:val="40"/>
    </w:rPr>
  </w:style>
  <w:style w:type="paragraph" w:customStyle="1" w:styleId="Days">
    <w:name w:val="Days"/>
    <w:basedOn w:val="Normal"/>
    <w:uiPriority w:val="5"/>
    <w:qFormat/>
    <w:pPr>
      <w:jc w:val="center"/>
    </w:pPr>
    <w:rPr>
      <w:color w:val="595959" w:themeColor="text1" w:themeTint="A6"/>
      <w:sz w:val="22"/>
      <w:szCs w:val="24"/>
    </w:rPr>
  </w:style>
  <w:style w:type="table" w:customStyle="1" w:styleId="TableCalendar">
    <w:name w:val="Table Calendar"/>
    <w:basedOn w:val="Table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6"/>
    <w:qFormat/>
    <w:pPr>
      <w:spacing w:before="0" w:after="0"/>
      <w:jc w:val="right"/>
    </w:pPr>
    <w:rPr>
      <w:color w:val="595959" w:themeColor="text1" w:themeTint="A6"/>
      <w:sz w:val="22"/>
    </w:rPr>
  </w:style>
  <w:style w:type="paragraph" w:styleId="BodyText">
    <w:name w:val="Body Text"/>
    <w:basedOn w:val="Normal"/>
    <w:link w:val="BodyTextChar"/>
    <w:semiHidden/>
    <w:unhideWhenUsed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Pr>
      <w:sz w:val="20"/>
    </w:rPr>
  </w:style>
  <w:style w:type="paragraph" w:styleId="BalloonText">
    <w:name w:val="Balloon Text"/>
    <w:basedOn w:val="Normal"/>
    <w:link w:val="BalloonTextChar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</w:style>
  <w:style w:type="paragraph" w:styleId="BlockText">
    <w:name w:val="Block Text"/>
    <w:basedOn w:val="Normal"/>
    <w:semiHidden/>
    <w:unhideWhenUsed/>
    <w:pPr>
      <w:pBdr>
        <w:top w:val="single" w:sz="2" w:space="10" w:color="92BC00" w:themeColor="accent1" w:shadow="1"/>
        <w:left w:val="single" w:sz="2" w:space="10" w:color="92BC00" w:themeColor="accent1" w:shadow="1"/>
        <w:bottom w:val="single" w:sz="2" w:space="10" w:color="92BC00" w:themeColor="accent1" w:shadow="1"/>
        <w:right w:val="single" w:sz="2" w:space="10" w:color="92BC00" w:themeColor="accent1" w:shadow="1"/>
      </w:pBdr>
      <w:ind w:left="1152" w:right="1152"/>
    </w:pPr>
    <w:rPr>
      <w:i/>
      <w:iCs/>
      <w:color w:val="92BC00" w:themeColor="accent1"/>
    </w:rPr>
  </w:style>
  <w:style w:type="paragraph" w:styleId="BodyText2">
    <w:name w:val="Body Text 2"/>
    <w:basedOn w:val="Normal"/>
    <w:link w:val="BodyText2Char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Pr>
      <w:sz w:val="20"/>
    </w:rPr>
  </w:style>
  <w:style w:type="paragraph" w:styleId="BodyTextIndent2">
    <w:name w:val="Body Text Indent 2"/>
    <w:basedOn w:val="Normal"/>
    <w:link w:val="BodyTextIndent2Char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Pr>
      <w:sz w:val="20"/>
    </w:rPr>
  </w:style>
  <w:style w:type="paragraph" w:styleId="BodyTextIndent3">
    <w:name w:val="Body Text Indent 3"/>
    <w:basedOn w:val="Normal"/>
    <w:link w:val="BodyTextIndent3Char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pPr>
      <w:spacing w:after="200"/>
    </w:pPr>
    <w:rPr>
      <w:b/>
      <w:bCs/>
      <w:color w:val="92BC00" w:themeColor="accent1"/>
    </w:rPr>
  </w:style>
  <w:style w:type="paragraph" w:styleId="Closing">
    <w:name w:val="Closing"/>
    <w:basedOn w:val="Normal"/>
    <w:link w:val="ClosingChar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Pr>
      <w:sz w:val="20"/>
    </w:rPr>
  </w:style>
  <w:style w:type="paragraph" w:styleId="CommentText">
    <w:name w:val="annotation text"/>
    <w:basedOn w:val="Normal"/>
    <w:link w:val="CommentTextChar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unhideWhenUsed/>
  </w:style>
  <w:style w:type="character" w:customStyle="1" w:styleId="DateChar">
    <w:name w:val="Date Char"/>
    <w:basedOn w:val="DefaultParagraphFont"/>
    <w:link w:val="Date"/>
    <w:semiHidden/>
    <w:rPr>
      <w:sz w:val="20"/>
    </w:rPr>
  </w:style>
  <w:style w:type="paragraph" w:styleId="DocumentMap">
    <w:name w:val="Document Map"/>
    <w:basedOn w:val="Normal"/>
    <w:link w:val="DocumentMapChar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</w:style>
  <w:style w:type="character" w:customStyle="1" w:styleId="E-mailSignatureChar">
    <w:name w:val="E-mail Signature Char"/>
    <w:basedOn w:val="DefaultParagraphFont"/>
    <w:link w:val="E-mailSignature"/>
    <w:semiHidden/>
    <w:rPr>
      <w:sz w:val="20"/>
    </w:rPr>
  </w:style>
  <w:style w:type="paragraph" w:styleId="EndnoteText">
    <w:name w:val="endnote text"/>
    <w:basedOn w:val="Normal"/>
    <w:link w:val="EndnoteTextChar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Pr>
      <w:sz w:val="20"/>
      <w:szCs w:val="20"/>
    </w:rPr>
  </w:style>
  <w:style w:type="paragraph" w:styleId="EnvelopeAddress">
    <w:name w:val="envelope address"/>
    <w:basedOn w:val="Normal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Pr>
      <w:rFonts w:asciiTheme="majorHAnsi" w:eastAsiaTheme="majorEastAsia" w:hAnsiTheme="majorHAnsi" w:cstheme="majorBidi"/>
      <w:szCs w:val="20"/>
    </w:rPr>
  </w:style>
  <w:style w:type="paragraph" w:styleId="Footer">
    <w:name w:val="footer"/>
    <w:basedOn w:val="Normal"/>
    <w:link w:val="FooterChar"/>
    <w:uiPriority w:val="99"/>
    <w:unhideWhenUsed/>
    <w:pPr>
      <w:spacing w:before="0" w:after="0"/>
    </w:pPr>
  </w:style>
  <w:style w:type="paragraph" w:styleId="FootnoteText">
    <w:name w:val="footnote text"/>
    <w:basedOn w:val="Normal"/>
    <w:link w:val="FootnoteTextChar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Header">
    <w:name w:val="header"/>
    <w:basedOn w:val="Normal"/>
    <w:link w:val="HeaderChar"/>
    <w:uiPriority w:val="99"/>
    <w:unhideWhenUsed/>
    <w:pPr>
      <w:spacing w:before="0" w:after="0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6D8C00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92BC00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Pr>
      <w:rFonts w:asciiTheme="majorHAnsi" w:eastAsiaTheme="majorEastAsia" w:hAnsiTheme="majorHAnsi" w:cstheme="majorBidi"/>
      <w:b/>
      <w:bCs/>
      <w:color w:val="92BC00" w:themeColor="accent1"/>
      <w:sz w:val="20"/>
    </w:rPr>
  </w:style>
  <w:style w:type="character" w:customStyle="1" w:styleId="Heading4Char">
    <w:name w:val="Heading 4 Char"/>
    <w:basedOn w:val="DefaultParagraphFont"/>
    <w:link w:val="Heading4"/>
    <w:semiHidden/>
    <w:rPr>
      <w:rFonts w:asciiTheme="majorHAnsi" w:eastAsiaTheme="majorEastAsia" w:hAnsiTheme="majorHAnsi" w:cstheme="majorBidi"/>
      <w:b/>
      <w:bCs/>
      <w:i/>
      <w:iCs/>
      <w:color w:val="92BC00" w:themeColor="accent1"/>
      <w:sz w:val="20"/>
    </w:rPr>
  </w:style>
  <w:style w:type="character" w:customStyle="1" w:styleId="Heading5Char">
    <w:name w:val="Heading 5 Char"/>
    <w:basedOn w:val="DefaultParagraphFont"/>
    <w:link w:val="Heading5"/>
    <w:semiHidden/>
    <w:rPr>
      <w:rFonts w:asciiTheme="majorHAnsi" w:eastAsiaTheme="majorEastAsia" w:hAnsiTheme="majorHAnsi" w:cstheme="majorBidi"/>
      <w:color w:val="485D00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semiHidden/>
    <w:rPr>
      <w:rFonts w:asciiTheme="majorHAnsi" w:eastAsiaTheme="majorEastAsia" w:hAnsiTheme="majorHAnsi" w:cstheme="majorBidi"/>
      <w:i/>
      <w:iCs/>
      <w:color w:val="485D00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semiHidden/>
    <w:unhideWhenUsed/>
    <w:pPr>
      <w:ind w:left="360" w:hanging="360"/>
      <w:contextualSpacing/>
    </w:pPr>
  </w:style>
  <w:style w:type="paragraph" w:styleId="List2">
    <w:name w:val="List 2"/>
    <w:basedOn w:val="Normal"/>
    <w:semiHidden/>
    <w:unhideWhenUsed/>
    <w:pPr>
      <w:ind w:left="720" w:hanging="360"/>
      <w:contextualSpacing/>
    </w:pPr>
  </w:style>
  <w:style w:type="paragraph" w:styleId="List3">
    <w:name w:val="List 3"/>
    <w:basedOn w:val="Normal"/>
    <w:semiHidden/>
    <w:unhideWhenUsed/>
    <w:pPr>
      <w:ind w:left="1080" w:hanging="360"/>
      <w:contextualSpacing/>
    </w:pPr>
  </w:style>
  <w:style w:type="paragraph" w:styleId="List4">
    <w:name w:val="List 4"/>
    <w:basedOn w:val="Normal"/>
    <w:semiHidden/>
    <w:unhideWhenUsed/>
    <w:pPr>
      <w:ind w:left="1440" w:hanging="360"/>
      <w:contextualSpacing/>
    </w:pPr>
  </w:style>
  <w:style w:type="paragraph" w:styleId="List5">
    <w:name w:val="List 5"/>
    <w:basedOn w:val="Normal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</w:style>
  <w:style w:type="character" w:customStyle="1" w:styleId="NoteHeadingChar">
    <w:name w:val="Note Heading Char"/>
    <w:basedOn w:val="DefaultParagraphFont"/>
    <w:link w:val="NoteHeading"/>
    <w:semiHidden/>
    <w:rPr>
      <w:sz w:val="20"/>
    </w:rPr>
  </w:style>
  <w:style w:type="paragraph" w:styleId="PlainText">
    <w:name w:val="Plain Text"/>
    <w:basedOn w:val="Normal"/>
    <w:link w:val="PlainTextChar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semiHidden/>
    <w:unhideWhenUsed/>
  </w:style>
  <w:style w:type="character" w:customStyle="1" w:styleId="SalutationChar">
    <w:name w:val="Salutation Char"/>
    <w:basedOn w:val="DefaultParagraphFont"/>
    <w:link w:val="Salutation"/>
    <w:semiHidden/>
    <w:rPr>
      <w:sz w:val="20"/>
    </w:rPr>
  </w:style>
  <w:style w:type="paragraph" w:styleId="Signature">
    <w:name w:val="Signature"/>
    <w:basedOn w:val="Normal"/>
    <w:link w:val="SignatureChar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Pr>
      <w:sz w:val="20"/>
    </w:rPr>
  </w:style>
  <w:style w:type="paragraph" w:styleId="TableofAuthorities">
    <w:name w:val="table of authorities"/>
    <w:basedOn w:val="Normal"/>
    <w:next w:val="Normal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semiHidden/>
    <w:unhideWhenUsed/>
  </w:style>
  <w:style w:type="paragraph" w:styleId="TOAHeading">
    <w:name w:val="toa heading"/>
    <w:basedOn w:val="Normal"/>
    <w:next w:val="Normal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semiHidden/>
    <w:unhideWhenUsed/>
    <w:qFormat/>
    <w:pPr>
      <w:outlineLvl w:val="9"/>
    </w:pPr>
  </w:style>
  <w:style w:type="character" w:customStyle="1" w:styleId="HeaderChar">
    <w:name w:val="Header Char"/>
    <w:basedOn w:val="DefaultParagraphFont"/>
    <w:link w:val="Header"/>
    <w:uiPriority w:val="99"/>
  </w:style>
  <w:style w:type="table" w:styleId="GridTable1Light-Accent2">
    <w:name w:val="Grid Table 1 Light Accent 2"/>
    <w:basedOn w:val="TableNormal"/>
    <w:uiPriority w:val="46"/>
    <w:rsid w:val="00AB29F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95E00" w:themeFill="accent1" w:themeFillShade="80"/>
      </w:tcPr>
    </w:tblStylePr>
    <w:tblStylePr w:type="lastRow">
      <w:rPr>
        <w:b/>
        <w:bCs/>
      </w:rPr>
      <w:tblPr/>
      <w:tcPr>
        <w:tcBorders>
          <w:top w:val="double" w:sz="2" w:space="0" w:color="E7BB71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59"/>
    <w:rsid w:val="00AB29FA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B914C2"/>
    <w:rPr>
      <w:color w:val="0000FF"/>
      <w:u w:val="single"/>
    </w:rPr>
  </w:style>
  <w:style w:type="paragraph" w:customStyle="1" w:styleId="events">
    <w:name w:val="events"/>
    <w:basedOn w:val="Normal"/>
    <w:qFormat/>
    <w:rsid w:val="00A06B85"/>
    <w:pPr>
      <w:spacing w:before="0" w:after="0"/>
    </w:pPr>
    <w:rPr>
      <w:rFonts w:ascii="Cambria" w:eastAsia="Cambria" w:hAnsi="Cambria" w:cs="Times New Roman"/>
      <w:color w:val="4F81BD"/>
      <w:szCs w:val="24"/>
    </w:rPr>
  </w:style>
  <w:style w:type="paragraph" w:customStyle="1" w:styleId="Picture-Professional">
    <w:name w:val="Picture - Professional"/>
    <w:basedOn w:val="Normal"/>
    <w:rsid w:val="00BA7633"/>
    <w:pPr>
      <w:spacing w:before="120" w:after="120"/>
    </w:pPr>
    <w:rPr>
      <w:rFonts w:ascii="Arial" w:eastAsia="Times New Roman" w:hAnsi="Arial" w:cs="Times New Roman"/>
      <w:sz w:val="20"/>
      <w:szCs w:val="20"/>
    </w:rPr>
  </w:style>
  <w:style w:type="character" w:customStyle="1" w:styleId="hgkelc">
    <w:name w:val="hgkelc"/>
    <w:basedOn w:val="DefaultParagraphFont"/>
    <w:rsid w:val="00164812"/>
  </w:style>
  <w:style w:type="character" w:customStyle="1" w:styleId="kt-svg-icon-list-text">
    <w:name w:val="kt-svg-icon-list-text"/>
    <w:basedOn w:val="DefaultParagraphFont"/>
    <w:rsid w:val="00885132"/>
  </w:style>
  <w:style w:type="character" w:styleId="Strong">
    <w:name w:val="Strong"/>
    <w:basedOn w:val="DefaultParagraphFont"/>
    <w:uiPriority w:val="22"/>
    <w:qFormat/>
    <w:rsid w:val="00885132"/>
    <w:rPr>
      <w:b/>
      <w:bCs/>
    </w:rPr>
  </w:style>
  <w:style w:type="character" w:customStyle="1" w:styleId="markedcontent">
    <w:name w:val="markedcontent"/>
    <w:basedOn w:val="DefaultParagraphFont"/>
    <w:rsid w:val="00D73C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28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hyperlink" Target="mailto:FMLkidsVT@gmail.com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hyperlink" Target="http://www.fmlnews.org" TargetMode="External"/><Relationship Id="rId25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23" Type="http://schemas.openxmlformats.org/officeDocument/2006/relationships/hyperlink" Target="mailto:FMLkidsVT@gmail.com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hyperlink" Target="http://www.fmlnews.org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sha\AppData\Roaming\Microsoft\Templates\Banner%20calendar(2)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0A8D155BF224D9EA02F90DD5474D0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4F1056-A92B-4CA8-B632-27732505C942}"/>
      </w:docPartPr>
      <w:docPartBody>
        <w:p w:rsidR="00AE7F0B" w:rsidRDefault="00EB6EC9">
          <w:pPr>
            <w:pStyle w:val="40A8D155BF224D9EA02F90DD5474D0E3"/>
          </w:pPr>
          <w:r>
            <w:t>Sunday</w:t>
          </w:r>
        </w:p>
      </w:docPartBody>
    </w:docPart>
    <w:docPart>
      <w:docPartPr>
        <w:name w:val="02C4D01033054D118E9773E61699FA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E684F9-869C-498F-AE9D-045F7B34D6BB}"/>
      </w:docPartPr>
      <w:docPartBody>
        <w:p w:rsidR="00AE7F0B" w:rsidRDefault="00EB6EC9">
          <w:pPr>
            <w:pStyle w:val="02C4D01033054D118E9773E61699FA80"/>
          </w:pPr>
          <w:r>
            <w:t>Monday</w:t>
          </w:r>
        </w:p>
      </w:docPartBody>
    </w:docPart>
    <w:docPart>
      <w:docPartPr>
        <w:name w:val="EB019D78BDBD48D09F1F677E0301C4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FBAA3C-2500-4EEA-B727-259A224D09F8}"/>
      </w:docPartPr>
      <w:docPartBody>
        <w:p w:rsidR="00AE7F0B" w:rsidRDefault="00EB6EC9">
          <w:pPr>
            <w:pStyle w:val="EB019D78BDBD48D09F1F677E0301C479"/>
          </w:pPr>
          <w:r>
            <w:t>Tuesday</w:t>
          </w:r>
        </w:p>
      </w:docPartBody>
    </w:docPart>
    <w:docPart>
      <w:docPartPr>
        <w:name w:val="632329B1C8DC46CA9F951FBA215342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A4D81E-0DCB-4F27-BB50-C693AE539493}"/>
      </w:docPartPr>
      <w:docPartBody>
        <w:p w:rsidR="00AE7F0B" w:rsidRDefault="00EB6EC9">
          <w:pPr>
            <w:pStyle w:val="632329B1C8DC46CA9F951FBA215342CD"/>
          </w:pPr>
          <w:r>
            <w:t>Wednesday</w:t>
          </w:r>
        </w:p>
      </w:docPartBody>
    </w:docPart>
    <w:docPart>
      <w:docPartPr>
        <w:name w:val="CBED7D16332A4E76934312E73E8E72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B2E558-7E85-4388-BC9C-103B88600C2F}"/>
      </w:docPartPr>
      <w:docPartBody>
        <w:p w:rsidR="00AE7F0B" w:rsidRDefault="00EB6EC9">
          <w:pPr>
            <w:pStyle w:val="CBED7D16332A4E76934312E73E8E72F4"/>
          </w:pPr>
          <w:r>
            <w:t>Thursday</w:t>
          </w:r>
        </w:p>
      </w:docPartBody>
    </w:docPart>
    <w:docPart>
      <w:docPartPr>
        <w:name w:val="675C70BBA6CF4892B398F37DCDC5D7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3BE4F7-525A-474A-9002-9B8528DA54B3}"/>
      </w:docPartPr>
      <w:docPartBody>
        <w:p w:rsidR="00AE7F0B" w:rsidRDefault="00EB6EC9">
          <w:pPr>
            <w:pStyle w:val="675C70BBA6CF4892B398F37DCDC5D7E1"/>
          </w:pPr>
          <w:r>
            <w:t>Friday</w:t>
          </w:r>
        </w:p>
      </w:docPartBody>
    </w:docPart>
    <w:docPart>
      <w:docPartPr>
        <w:name w:val="008B67ED57D0474FAADDD35D598CEE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3EE3D5-C4C0-4E2A-B889-818436DCC7F4}"/>
      </w:docPartPr>
      <w:docPartBody>
        <w:p w:rsidR="00AE7F0B" w:rsidRDefault="00EB6EC9">
          <w:pPr>
            <w:pStyle w:val="008B67ED57D0474FAADDD35D598CEE72"/>
          </w:pPr>
          <w:r>
            <w:t>Saturday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anleyMoon">
    <w:panose1 w:val="02000503000000000000"/>
    <w:charset w:val="00"/>
    <w:family w:val="auto"/>
    <w:pitch w:val="variable"/>
    <w:sig w:usb0="80000007" w:usb1="10000042" w:usb2="00000000" w:usb3="00000000" w:csb0="00000001" w:csb1="00000000"/>
  </w:font>
  <w:font w:name="orange juice">
    <w:panose1 w:val="02000000000000000000"/>
    <w:charset w:val="00"/>
    <w:family w:val="auto"/>
    <w:pitch w:val="variable"/>
    <w:sig w:usb0="A00000AF" w:usb1="40000042" w:usb2="00000000" w:usb3="00000000" w:csb0="00000093" w:csb1="00000000"/>
  </w:font>
  <w:font w:name="Ocean_Iacy">
    <w:panose1 w:val="02000000000000000000"/>
    <w:charset w:val="00"/>
    <w:family w:val="auto"/>
    <w:pitch w:val="variable"/>
    <w:sig w:usb0="00000287" w:usb1="00000000" w:usb2="00000000" w:usb3="00000000" w:csb0="0000001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eachTyp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EC9"/>
    <w:rsid w:val="00056833"/>
    <w:rsid w:val="0006690A"/>
    <w:rsid w:val="000A25DA"/>
    <w:rsid w:val="000E3D16"/>
    <w:rsid w:val="00102687"/>
    <w:rsid w:val="00114A7F"/>
    <w:rsid w:val="00170487"/>
    <w:rsid w:val="001732F6"/>
    <w:rsid w:val="00192C78"/>
    <w:rsid w:val="001C26FE"/>
    <w:rsid w:val="001E5FE9"/>
    <w:rsid w:val="00217E1B"/>
    <w:rsid w:val="00236DA2"/>
    <w:rsid w:val="00253AFC"/>
    <w:rsid w:val="00275BF9"/>
    <w:rsid w:val="002856F5"/>
    <w:rsid w:val="002A0216"/>
    <w:rsid w:val="002B3B17"/>
    <w:rsid w:val="002D422D"/>
    <w:rsid w:val="004616A4"/>
    <w:rsid w:val="00466027"/>
    <w:rsid w:val="004A5E91"/>
    <w:rsid w:val="00507721"/>
    <w:rsid w:val="005165FD"/>
    <w:rsid w:val="00517452"/>
    <w:rsid w:val="005530C8"/>
    <w:rsid w:val="005826C5"/>
    <w:rsid w:val="005867DD"/>
    <w:rsid w:val="005E1DEA"/>
    <w:rsid w:val="00603AAC"/>
    <w:rsid w:val="00606751"/>
    <w:rsid w:val="00621DDA"/>
    <w:rsid w:val="00643B04"/>
    <w:rsid w:val="00662760"/>
    <w:rsid w:val="006855D4"/>
    <w:rsid w:val="006B113E"/>
    <w:rsid w:val="006B4A18"/>
    <w:rsid w:val="006B75C7"/>
    <w:rsid w:val="006C79B1"/>
    <w:rsid w:val="00701A74"/>
    <w:rsid w:val="00730228"/>
    <w:rsid w:val="007875CC"/>
    <w:rsid w:val="00831B7A"/>
    <w:rsid w:val="008466B6"/>
    <w:rsid w:val="008541FA"/>
    <w:rsid w:val="00882F1D"/>
    <w:rsid w:val="00896CA6"/>
    <w:rsid w:val="008A0221"/>
    <w:rsid w:val="008F480A"/>
    <w:rsid w:val="009543EA"/>
    <w:rsid w:val="009F674D"/>
    <w:rsid w:val="00A64352"/>
    <w:rsid w:val="00AE271E"/>
    <w:rsid w:val="00AE7F0B"/>
    <w:rsid w:val="00B45920"/>
    <w:rsid w:val="00B548FF"/>
    <w:rsid w:val="00B556DF"/>
    <w:rsid w:val="00B75395"/>
    <w:rsid w:val="00B82D74"/>
    <w:rsid w:val="00B9213A"/>
    <w:rsid w:val="00BF4793"/>
    <w:rsid w:val="00BF50F5"/>
    <w:rsid w:val="00C44F42"/>
    <w:rsid w:val="00C5634A"/>
    <w:rsid w:val="00C63092"/>
    <w:rsid w:val="00C70D87"/>
    <w:rsid w:val="00CA0AF5"/>
    <w:rsid w:val="00D14E36"/>
    <w:rsid w:val="00D224F9"/>
    <w:rsid w:val="00D35D43"/>
    <w:rsid w:val="00D37B58"/>
    <w:rsid w:val="00DC5C75"/>
    <w:rsid w:val="00DF5264"/>
    <w:rsid w:val="00E35711"/>
    <w:rsid w:val="00E45A24"/>
    <w:rsid w:val="00EB6EC9"/>
    <w:rsid w:val="00ED64F5"/>
    <w:rsid w:val="00F02916"/>
    <w:rsid w:val="00F03F1F"/>
    <w:rsid w:val="00F54C37"/>
    <w:rsid w:val="00F5691F"/>
    <w:rsid w:val="00F93743"/>
    <w:rsid w:val="00FA46A7"/>
    <w:rsid w:val="00FB3DE1"/>
    <w:rsid w:val="00FB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0A8D155BF224D9EA02F90DD5474D0E3">
    <w:name w:val="40A8D155BF224D9EA02F90DD5474D0E3"/>
  </w:style>
  <w:style w:type="paragraph" w:customStyle="1" w:styleId="02C4D01033054D118E9773E61699FA80">
    <w:name w:val="02C4D01033054D118E9773E61699FA80"/>
  </w:style>
  <w:style w:type="paragraph" w:customStyle="1" w:styleId="EB019D78BDBD48D09F1F677E0301C479">
    <w:name w:val="EB019D78BDBD48D09F1F677E0301C479"/>
  </w:style>
  <w:style w:type="paragraph" w:customStyle="1" w:styleId="632329B1C8DC46CA9F951FBA215342CD">
    <w:name w:val="632329B1C8DC46CA9F951FBA215342CD"/>
  </w:style>
  <w:style w:type="paragraph" w:customStyle="1" w:styleId="CBED7D16332A4E76934312E73E8E72F4">
    <w:name w:val="CBED7D16332A4E76934312E73E8E72F4"/>
  </w:style>
  <w:style w:type="paragraph" w:customStyle="1" w:styleId="675C70BBA6CF4892B398F37DCDC5D7E1">
    <w:name w:val="675C70BBA6CF4892B398F37DCDC5D7E1"/>
  </w:style>
  <w:style w:type="paragraph" w:customStyle="1" w:styleId="008B67ED57D0474FAADDD35D598CEE72">
    <w:name w:val="008B67ED57D0474FAADDD35D598CEE7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anner Calendar">
      <a:dk1>
        <a:sysClr val="windowText" lastClr="000000"/>
      </a:dk1>
      <a:lt1>
        <a:sysClr val="window" lastClr="FFFFFF"/>
      </a:lt1>
      <a:dk2>
        <a:srgbClr val="2B142D"/>
      </a:dk2>
      <a:lt2>
        <a:srgbClr val="727272"/>
      </a:lt2>
      <a:accent1>
        <a:srgbClr val="92BC00"/>
      </a:accent1>
      <a:accent2>
        <a:srgbClr val="C98C22"/>
      </a:accent2>
      <a:accent3>
        <a:srgbClr val="65D6FF"/>
      </a:accent3>
      <a:accent4>
        <a:srgbClr val="D39BC8"/>
      </a:accent4>
      <a:accent5>
        <a:srgbClr val="C00000"/>
      </a:accent5>
      <a:accent6>
        <a:srgbClr val="FFFF00"/>
      </a:accent6>
      <a:hlink>
        <a:srgbClr val="0000FF"/>
      </a:hlink>
      <a:folHlink>
        <a:srgbClr val="800080"/>
      </a:folHlink>
    </a:clrScheme>
    <a:fontScheme name="Banner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6e0ed944f324437a1628d920c25a1c7c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edbd56de57fb331bd1e5e8af7e1d85f1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A51EE3-AB9C-4DB3-AC75-4DBBFD98BB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A7F36B-DA45-4674-9A9C-D2F273A01FC3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664B734D-909D-475E-8617-D7568B9165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4A51EF6-8BCF-4DDF-919B-32A346805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Banner calendar(2)</Template>
  <TotalTime>0</TotalTime>
  <Pages>2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2024-01-10T17:45:00Z</dcterms:created>
  <dcterms:modified xsi:type="dcterms:W3CDTF">2024-01-18T15:42:00Z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