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0439" w:rsidRDefault="00993E9C" w:rsidP="00100467">
      <w:pPr>
        <w:pStyle w:val="Title-Professional"/>
        <w:pBdr>
          <w:top w:val="single" w:sz="36" w:space="31" w:color="000080"/>
        </w:pBdr>
        <w:rPr>
          <w:rFonts w:ascii="Cooper Black" w:hAnsi="Cooper Black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785216" behindDoc="0" locked="0" layoutInCell="1" allowOverlap="1">
            <wp:simplePos x="0" y="0"/>
            <wp:positionH relativeFrom="column">
              <wp:posOffset>-71755</wp:posOffset>
            </wp:positionH>
            <wp:positionV relativeFrom="paragraph">
              <wp:posOffset>45720</wp:posOffset>
            </wp:positionV>
            <wp:extent cx="6819900" cy="1323975"/>
            <wp:effectExtent l="0" t="0" r="0" b="9525"/>
            <wp:wrapNone/>
            <wp:docPr id="1" name="Picture 1" descr="February Events at Your Santa Rosa County Library - Navarre Chamber Press  Room - Navarre Beach Area Chamber of Commerce, F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ebruary Events at Your Santa Rosa County Library - Navarre Chamber Press  Room - Navarre Beach Area Chamber of Commerce, FL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990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056B" w:rsidRDefault="00F7056B" w:rsidP="00100467">
      <w:pPr>
        <w:pStyle w:val="Title-Professional"/>
        <w:pBdr>
          <w:top w:val="single" w:sz="36" w:space="31" w:color="000080"/>
        </w:pBdr>
        <w:rPr>
          <w:rFonts w:ascii="Cooper Black" w:hAnsi="Cooper Black"/>
          <w:sz w:val="40"/>
          <w:szCs w:val="40"/>
        </w:rPr>
      </w:pPr>
    </w:p>
    <w:p w:rsidR="00F7056B" w:rsidRPr="00EE0439" w:rsidRDefault="00F7056B" w:rsidP="00100467">
      <w:pPr>
        <w:pStyle w:val="Title-Professional"/>
        <w:pBdr>
          <w:top w:val="single" w:sz="36" w:space="31" w:color="000080"/>
        </w:pBdr>
        <w:rPr>
          <w:rFonts w:ascii="Cooper Black" w:hAnsi="Cooper Black"/>
          <w:sz w:val="40"/>
          <w:szCs w:val="40"/>
        </w:rPr>
      </w:pPr>
    </w:p>
    <w:p w:rsidR="00EE0439" w:rsidRDefault="003F632A" w:rsidP="00534D53">
      <w:pPr>
        <w:pStyle w:val="IssueVolumeDate-Professional"/>
        <w:pBdr>
          <w:right w:val="single" w:sz="6" w:space="0" w:color="auto"/>
        </w:pBdr>
        <w:tabs>
          <w:tab w:val="left" w:pos="6345"/>
          <w:tab w:val="left" w:pos="678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5B973ECD" wp14:editId="545118AF">
                <wp:simplePos x="0" y="0"/>
                <wp:positionH relativeFrom="column">
                  <wp:posOffset>-71755</wp:posOffset>
                </wp:positionH>
                <wp:positionV relativeFrom="paragraph">
                  <wp:posOffset>375285</wp:posOffset>
                </wp:positionV>
                <wp:extent cx="2971800" cy="2047875"/>
                <wp:effectExtent l="19050" t="19050" r="19050" b="28575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204787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 cmpd="sng" algn="ctr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F376B5" w:rsidRPr="007C08EF" w:rsidRDefault="00E06C37" w:rsidP="007C08EF">
                            <w:pPr>
                              <w:pStyle w:val="BodyText-Professional"/>
                              <w:jc w:val="center"/>
                              <w:rPr>
                                <w:rFonts w:ascii="Cooper Black" w:hAnsi="Cooper Black"/>
                                <w:i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Cooper Black" w:hAnsi="Cooper Black"/>
                                <w:i/>
                                <w:sz w:val="28"/>
                                <w:szCs w:val="28"/>
                                <w:u w:val="single"/>
                              </w:rPr>
                              <w:t xml:space="preserve">Winter </w:t>
                            </w:r>
                            <w:r w:rsidR="00F376B5" w:rsidRPr="007C08EF">
                              <w:rPr>
                                <w:rFonts w:ascii="Cooper Black" w:hAnsi="Cooper Black"/>
                                <w:i/>
                                <w:sz w:val="28"/>
                                <w:szCs w:val="28"/>
                                <w:u w:val="single"/>
                              </w:rPr>
                              <w:t>Story Time</w:t>
                            </w:r>
                          </w:p>
                          <w:p w:rsidR="00A1017D" w:rsidRPr="007C08EF" w:rsidRDefault="00A1017D" w:rsidP="00F376B5">
                            <w:pPr>
                              <w:pStyle w:val="BodyText-Professional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7C08EF">
                              <w:rPr>
                                <w:rFonts w:ascii="Times New Roman" w:hAnsi="Times New Roman"/>
                                <w:b/>
                              </w:rPr>
                              <w:t>Wednesdays</w:t>
                            </w:r>
                          </w:p>
                          <w:p w:rsidR="00A1017D" w:rsidRPr="007C08EF" w:rsidRDefault="00AD3059" w:rsidP="00A1017D">
                            <w:pPr>
                              <w:pStyle w:val="BodyText-Professional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10:30am-11:15</w:t>
                            </w:r>
                            <w:r w:rsidR="00A1017D" w:rsidRPr="007C08EF">
                              <w:rPr>
                                <w:rFonts w:ascii="Times New Roman" w:hAnsi="Times New Roman"/>
                                <w:b/>
                              </w:rPr>
                              <w:t>am</w:t>
                            </w:r>
                          </w:p>
                          <w:p w:rsidR="001A57AF" w:rsidRPr="007C08EF" w:rsidRDefault="00E06C37" w:rsidP="00A1017D">
                            <w:pPr>
                              <w:pStyle w:val="BodyText-Professional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December 6, 2023 – March, 6, 2024</w:t>
                            </w:r>
                          </w:p>
                          <w:p w:rsidR="00A1017D" w:rsidRPr="007C08EF" w:rsidRDefault="00946B38" w:rsidP="007C08EF">
                            <w:pPr>
                              <w:pStyle w:val="BodyText-Professional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7C08EF">
                              <w:rPr>
                                <w:rFonts w:ascii="Times New Roman" w:hAnsi="Times New Roman"/>
                                <w:b/>
                              </w:rPr>
                              <w:t>Best Suited for Ages 5</w:t>
                            </w:r>
                            <w:r w:rsidR="00A1017D" w:rsidRPr="007C08EF">
                              <w:rPr>
                                <w:rFonts w:ascii="Times New Roman" w:hAnsi="Times New Roman"/>
                                <w:b/>
                              </w:rPr>
                              <w:t xml:space="preserve"> and Under</w:t>
                            </w:r>
                          </w:p>
                          <w:p w:rsidR="007A2D3C" w:rsidRPr="006952AB" w:rsidRDefault="00946B38" w:rsidP="006952AB">
                            <w:pPr>
                              <w:pStyle w:val="BodyText-Professional"/>
                              <w:spacing w:after="0" w:line="240" w:lineRule="auto"/>
                              <w:jc w:val="center"/>
                              <w:rPr>
                                <w:rFonts w:ascii="Times New Roman" w:eastAsia="GungsuhChe" w:hAnsi="Times New Roman"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6952AB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Story Time is a wonderful weekly routine to establish with your young child. Each week focuses on early literacy activities, stories, songs and ends with a craft or science exploration. It is a great opportunity for your child to socialize and meet new friends and for adult caregivers to connect.</w:t>
                            </w:r>
                          </w:p>
                          <w:p w:rsidR="00F534DD" w:rsidRDefault="00F534DD" w:rsidP="00A1017D">
                            <w:pPr>
                              <w:pStyle w:val="BodyText-Professional"/>
                              <w:spacing w:after="0" w:line="240" w:lineRule="auto"/>
                              <w:rPr>
                                <w:rFonts w:ascii="Times New Roman" w:eastAsia="GungsuhChe" w:hAnsi="Times New Roman"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B973EC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5.65pt;margin-top:29.55pt;width:234pt;height:16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" o:allowincell="f" fillcolor="white [3201]" strokecolor="#f79646 [3209]" strokeweight="2.5pt">
                <v:shadow color="#868686"/>
                <v:textbox>
                  <w:txbxContent>
                    <w:p w:rsidR="00F376B5" w:rsidRPr="007C08EF" w:rsidRDefault="00E06C37" w:rsidP="007C08EF">
                      <w:pPr>
                        <w:pStyle w:val="BodyText-Professional"/>
                        <w:jc w:val="center"/>
                        <w:rPr>
                          <w:rFonts w:ascii="Cooper Black" w:hAnsi="Cooper Black"/>
                          <w:i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Cooper Black" w:hAnsi="Cooper Black"/>
                          <w:i/>
                          <w:sz w:val="28"/>
                          <w:szCs w:val="28"/>
                          <w:u w:val="single"/>
                        </w:rPr>
                        <w:t xml:space="preserve">Winter </w:t>
                      </w:r>
                      <w:r w:rsidR="00F376B5" w:rsidRPr="007C08EF">
                        <w:rPr>
                          <w:rFonts w:ascii="Cooper Black" w:hAnsi="Cooper Black"/>
                          <w:i/>
                          <w:sz w:val="28"/>
                          <w:szCs w:val="28"/>
                          <w:u w:val="single"/>
                        </w:rPr>
                        <w:t>Story Time</w:t>
                      </w:r>
                    </w:p>
                    <w:p w:rsidR="00A1017D" w:rsidRPr="007C08EF" w:rsidRDefault="00A1017D" w:rsidP="00F376B5">
                      <w:pPr>
                        <w:pStyle w:val="BodyText-Professional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 w:rsidRPr="007C08EF">
                        <w:rPr>
                          <w:rFonts w:ascii="Times New Roman" w:hAnsi="Times New Roman"/>
                          <w:b/>
                        </w:rPr>
                        <w:t>Wednesdays</w:t>
                      </w:r>
                    </w:p>
                    <w:p w:rsidR="00A1017D" w:rsidRPr="007C08EF" w:rsidRDefault="00AD3059" w:rsidP="00A1017D">
                      <w:pPr>
                        <w:pStyle w:val="BodyText-Professional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10:30am-11:15</w:t>
                      </w:r>
                      <w:r w:rsidR="00A1017D" w:rsidRPr="007C08EF">
                        <w:rPr>
                          <w:rFonts w:ascii="Times New Roman" w:hAnsi="Times New Roman"/>
                          <w:b/>
                        </w:rPr>
                        <w:t>am</w:t>
                      </w:r>
                    </w:p>
                    <w:p w:rsidR="001A57AF" w:rsidRPr="007C08EF" w:rsidRDefault="00E06C37" w:rsidP="00A1017D">
                      <w:pPr>
                        <w:pStyle w:val="BodyText-Professional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December 6, 2023 – March, 6, 2024</w:t>
                      </w:r>
                    </w:p>
                    <w:p w:rsidR="00A1017D" w:rsidRPr="007C08EF" w:rsidRDefault="00946B38" w:rsidP="007C08EF">
                      <w:pPr>
                        <w:pStyle w:val="BodyText-Professional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 w:rsidRPr="007C08EF">
                        <w:rPr>
                          <w:rFonts w:ascii="Times New Roman" w:hAnsi="Times New Roman"/>
                          <w:b/>
                        </w:rPr>
                        <w:t>Best Suited for Ages 5</w:t>
                      </w:r>
                      <w:r w:rsidR="00A1017D" w:rsidRPr="007C08EF">
                        <w:rPr>
                          <w:rFonts w:ascii="Times New Roman" w:hAnsi="Times New Roman"/>
                          <w:b/>
                        </w:rPr>
                        <w:t xml:space="preserve"> and Under</w:t>
                      </w:r>
                    </w:p>
                    <w:p w:rsidR="007A2D3C" w:rsidRPr="006952AB" w:rsidRDefault="00946B38" w:rsidP="006952AB">
                      <w:pPr>
                        <w:pStyle w:val="BodyText-Professional"/>
                        <w:spacing w:after="0" w:line="240" w:lineRule="auto"/>
                        <w:jc w:val="center"/>
                        <w:rPr>
                          <w:rFonts w:ascii="Times New Roman" w:eastAsia="GungsuhChe" w:hAnsi="Times New Roman"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  <w:r w:rsidRPr="006952AB">
                        <w:rPr>
                          <w:rFonts w:ascii="Times New Roman" w:hAnsi="Times New Roman"/>
                          <w:sz w:val="22"/>
                          <w:szCs w:val="22"/>
                        </w:rPr>
                        <w:t>Story Time is a wonderful weekly routine to establish with your young child. Each week focuses on early literacy activities, stories, songs and ends with a craft or science exploration. It is a great opportunity for your child to socialize and meet new friends and for adult caregivers to connect.</w:t>
                      </w:r>
                    </w:p>
                    <w:p w:rsidR="00F534DD" w:rsidRDefault="00F534DD" w:rsidP="00A1017D">
                      <w:pPr>
                        <w:pStyle w:val="BodyText-Professional"/>
                        <w:spacing w:after="0" w:line="240" w:lineRule="auto"/>
                        <w:rPr>
                          <w:rFonts w:ascii="Times New Roman" w:eastAsia="GungsuhChe" w:hAnsi="Times New Roman"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91E9D" w:rsidRPr="00991E9D">
        <w:rPr>
          <w:rFonts w:ascii="Cooper Black" w:hAnsi="Cooper Black"/>
          <w:sz w:val="28"/>
          <w:szCs w:val="28"/>
        </w:rPr>
        <w:t>Fletcher Memorial Youth Library Activities</w:t>
      </w:r>
      <w:r w:rsidR="00EE0439">
        <w:tab/>
      </w:r>
      <w:r w:rsidR="009B4D8A">
        <w:tab/>
      </w:r>
      <w:r w:rsidR="0099693A">
        <w:tab/>
      </w:r>
      <w:r w:rsidR="00987590">
        <w:t xml:space="preserve">February </w:t>
      </w:r>
      <w:r w:rsidR="00534D53">
        <w:t>1, 2024</w:t>
      </w:r>
    </w:p>
    <w:p w:rsidR="00EE0439" w:rsidRDefault="007D430E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0" allowOverlap="1" wp14:anchorId="1CA24CE7" wp14:editId="196D079F">
                <wp:simplePos x="0" y="0"/>
                <wp:positionH relativeFrom="column">
                  <wp:posOffset>2995295</wp:posOffset>
                </wp:positionH>
                <wp:positionV relativeFrom="paragraph">
                  <wp:posOffset>21590</wp:posOffset>
                </wp:positionV>
                <wp:extent cx="3752850" cy="4257675"/>
                <wp:effectExtent l="19050" t="19050" r="19050" b="28575"/>
                <wp:wrapNone/>
                <wp:docPr id="2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2576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accent5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30217" w:rsidRPr="00987590" w:rsidRDefault="00987590" w:rsidP="00987590">
                            <w:pPr>
                              <w:pStyle w:val="Picture-Professional"/>
                              <w:spacing w:before="0" w:after="0"/>
                              <w:jc w:val="center"/>
                              <w:rPr>
                                <w:rFonts w:ascii="Cooper Black" w:hAnsi="Cooper Black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987590">
                              <w:rPr>
                                <w:rFonts w:ascii="Cooper Black" w:hAnsi="Cooper Black"/>
                                <w:sz w:val="28"/>
                                <w:szCs w:val="28"/>
                                <w:u w:val="single"/>
                              </w:rPr>
                              <w:t>School Vacation Week</w:t>
                            </w:r>
                          </w:p>
                          <w:p w:rsidR="00987590" w:rsidRPr="00823AA2" w:rsidRDefault="00987590" w:rsidP="00987590">
                            <w:pPr>
                              <w:pStyle w:val="Picture-Professional"/>
                              <w:spacing w:before="0" w:after="0"/>
                              <w:jc w:val="center"/>
                              <w:rPr>
                                <w:rFonts w:ascii="Cooper Black" w:hAnsi="Cooper Black"/>
                                <w:u w:val="single"/>
                              </w:rPr>
                            </w:pPr>
                            <w:r w:rsidRPr="00823AA2">
                              <w:rPr>
                                <w:rFonts w:ascii="Cooper Black" w:hAnsi="Cooper Black"/>
                                <w:u w:val="single"/>
                              </w:rPr>
                              <w:t>Activities</w:t>
                            </w:r>
                          </w:p>
                          <w:p w:rsidR="00217530" w:rsidRPr="00823AA2" w:rsidRDefault="00D44F6A" w:rsidP="00564271">
                            <w:pPr>
                              <w:pStyle w:val="Picture-Professional"/>
                              <w:spacing w:before="0" w:after="0"/>
                              <w:rPr>
                                <w:rFonts w:ascii="Times New Roman" w:hAnsi="Times New Roman"/>
                              </w:rPr>
                            </w:pPr>
                            <w:r w:rsidRPr="00823AA2">
                              <w:rPr>
                                <w:rFonts w:ascii="Times New Roman" w:hAnsi="Times New Roman"/>
                                <w:b/>
                              </w:rPr>
                              <w:t>Monday- Closed for President’s Day</w:t>
                            </w:r>
                          </w:p>
                          <w:p w:rsidR="00D44F6A" w:rsidRPr="00823AA2" w:rsidRDefault="00D44F6A" w:rsidP="00564271">
                            <w:pPr>
                              <w:pStyle w:val="Picture-Professional"/>
                              <w:spacing w:before="0" w:after="0"/>
                              <w:rPr>
                                <w:rFonts w:ascii="Times New Roman" w:hAnsi="Times New Roman"/>
                              </w:rPr>
                            </w:pPr>
                          </w:p>
                          <w:p w:rsidR="00D44F6A" w:rsidRPr="00823AA2" w:rsidRDefault="00D44F6A" w:rsidP="00564271">
                            <w:pPr>
                              <w:pStyle w:val="Picture-Professional"/>
                              <w:spacing w:before="0" w:after="0"/>
                              <w:rPr>
                                <w:rFonts w:ascii="Times New Roman" w:hAnsi="Times New Roman"/>
                              </w:rPr>
                            </w:pPr>
                            <w:r w:rsidRPr="00823AA2">
                              <w:rPr>
                                <w:rFonts w:ascii="Times New Roman" w:hAnsi="Times New Roman"/>
                                <w:b/>
                              </w:rPr>
                              <w:t>Tuesday</w:t>
                            </w:r>
                            <w:r w:rsidRPr="00823AA2">
                              <w:rPr>
                                <w:rFonts w:ascii="Times New Roman" w:hAnsi="Times New Roman"/>
                              </w:rPr>
                              <w:t xml:space="preserve">- </w:t>
                            </w:r>
                            <w:r w:rsidRPr="00823AA2">
                              <w:rPr>
                                <w:rFonts w:ascii="Times New Roman" w:hAnsi="Times New Roman"/>
                                <w:b/>
                              </w:rPr>
                              <w:t>SAPCC Playgroup</w:t>
                            </w:r>
                            <w:r w:rsidRPr="00823AA2">
                              <w:rPr>
                                <w:rFonts w:ascii="Times New Roman" w:hAnsi="Times New Roman"/>
                              </w:rPr>
                              <w:t>- 10:30-12:00- Ages Birth – 6- siblings welcome.</w:t>
                            </w:r>
                          </w:p>
                          <w:p w:rsidR="00D44F6A" w:rsidRPr="00823AA2" w:rsidRDefault="00D44F6A" w:rsidP="00564271">
                            <w:pPr>
                              <w:pStyle w:val="Picture-Professional"/>
                              <w:spacing w:before="0" w:after="0"/>
                              <w:rPr>
                                <w:rFonts w:ascii="Times New Roman" w:hAnsi="Times New Roman"/>
                              </w:rPr>
                            </w:pPr>
                          </w:p>
                          <w:p w:rsidR="00D44F6A" w:rsidRPr="00823AA2" w:rsidRDefault="00D44F6A" w:rsidP="00564271">
                            <w:pPr>
                              <w:pStyle w:val="Picture-Professional"/>
                              <w:spacing w:before="0" w:after="0"/>
                              <w:rPr>
                                <w:rFonts w:ascii="Times New Roman" w:hAnsi="Times New Roman"/>
                              </w:rPr>
                            </w:pPr>
                            <w:r w:rsidRPr="00823AA2">
                              <w:rPr>
                                <w:rFonts w:ascii="Times New Roman" w:hAnsi="Times New Roman"/>
                                <w:b/>
                              </w:rPr>
                              <w:t>Wednesday- Story Time</w:t>
                            </w:r>
                            <w:r w:rsidRPr="00823AA2">
                              <w:rPr>
                                <w:rFonts w:ascii="Times New Roman" w:hAnsi="Times New Roman"/>
                              </w:rPr>
                              <w:t>- 10:30-11:15- Best Suited for ages 5 and under</w:t>
                            </w:r>
                          </w:p>
                          <w:p w:rsidR="00D44F6A" w:rsidRPr="00823AA2" w:rsidRDefault="00D44F6A" w:rsidP="00564271">
                            <w:pPr>
                              <w:pStyle w:val="Picture-Professional"/>
                              <w:spacing w:before="0" w:after="0"/>
                              <w:rPr>
                                <w:rFonts w:ascii="Times New Roman" w:hAnsi="Times New Roman"/>
                              </w:rPr>
                            </w:pPr>
                          </w:p>
                          <w:p w:rsidR="00D44F6A" w:rsidRDefault="00D44F6A" w:rsidP="00564271">
                            <w:pPr>
                              <w:pStyle w:val="Picture-Professional"/>
                              <w:spacing w:before="0" w:after="0"/>
                              <w:rPr>
                                <w:rFonts w:ascii="Times New Roman" w:hAnsi="Times New Roman"/>
                              </w:rPr>
                            </w:pPr>
                            <w:r w:rsidRPr="00823AA2">
                              <w:rPr>
                                <w:rFonts w:ascii="Times New Roman" w:hAnsi="Times New Roman"/>
                                <w:b/>
                              </w:rPr>
                              <w:t xml:space="preserve">Thursday- Crafternoon- </w:t>
                            </w:r>
                            <w:r w:rsidRPr="00823AA2">
                              <w:rPr>
                                <w:rFonts w:ascii="Times New Roman" w:hAnsi="Times New Roman"/>
                              </w:rPr>
                              <w:t>1:00-2:00pm</w:t>
                            </w:r>
                            <w:r w:rsidR="009B4606" w:rsidRPr="00823AA2">
                              <w:rPr>
                                <w:rFonts w:ascii="Times New Roman" w:hAnsi="Times New Roman"/>
                              </w:rPr>
                              <w:t>-</w:t>
                            </w:r>
                            <w:r w:rsidR="00836B8B" w:rsidRPr="00823AA2">
                              <w:rPr>
                                <w:rFonts w:ascii="Times New Roman" w:hAnsi="Times New Roman"/>
                              </w:rPr>
                              <w:t xml:space="preserve"> </w:t>
                            </w:r>
                            <w:r w:rsidR="002B5886">
                              <w:rPr>
                                <w:rFonts w:ascii="Times New Roman" w:hAnsi="Times New Roman"/>
                              </w:rPr>
                              <w:t xml:space="preserve">DIY </w:t>
                            </w:r>
                            <w:r w:rsidR="00823AA2" w:rsidRPr="00823AA2">
                              <w:rPr>
                                <w:rFonts w:ascii="Times New Roman" w:hAnsi="Times New Roman"/>
                              </w:rPr>
                              <w:t xml:space="preserve">Crayon </w:t>
                            </w:r>
                            <w:r w:rsidR="002B5886">
                              <w:rPr>
                                <w:rFonts w:ascii="Times New Roman" w:hAnsi="Times New Roman"/>
                              </w:rPr>
                              <w:t>Creations</w:t>
                            </w:r>
                            <w:r w:rsidR="00F52ECD">
                              <w:rPr>
                                <w:rFonts w:ascii="Times New Roman" w:hAnsi="Times New Roman"/>
                              </w:rPr>
                              <w:t>! The library has A LOT</w:t>
                            </w:r>
                            <w:r w:rsidR="00823AA2" w:rsidRPr="00823AA2">
                              <w:rPr>
                                <w:rFonts w:ascii="Times New Roman" w:hAnsi="Times New Roman"/>
                              </w:rPr>
                              <w:t xml:space="preserve"> of old crayons that are </w:t>
                            </w:r>
                            <w:r w:rsidR="00823AA2">
                              <w:rPr>
                                <w:rFonts w:ascii="Times New Roman" w:hAnsi="Times New Roman"/>
                              </w:rPr>
                              <w:t xml:space="preserve">ready to begin a new life. Participants </w:t>
                            </w:r>
                            <w:r w:rsidR="00F52ECD">
                              <w:rPr>
                                <w:rFonts w:ascii="Times New Roman" w:hAnsi="Times New Roman"/>
                              </w:rPr>
                              <w:t xml:space="preserve">will </w:t>
                            </w:r>
                            <w:r w:rsidR="00823AA2">
                              <w:rPr>
                                <w:rFonts w:ascii="Times New Roman" w:hAnsi="Times New Roman"/>
                              </w:rPr>
                              <w:t xml:space="preserve">create something new from something old and </w:t>
                            </w:r>
                            <w:r w:rsidR="00F52ECD">
                              <w:rPr>
                                <w:rFonts w:ascii="Times New Roman" w:hAnsi="Times New Roman"/>
                              </w:rPr>
                              <w:t xml:space="preserve">will make </w:t>
                            </w:r>
                            <w:r w:rsidR="00823AA2">
                              <w:rPr>
                                <w:rFonts w:ascii="Times New Roman" w:hAnsi="Times New Roman"/>
                              </w:rPr>
                              <w:t xml:space="preserve">mini crayons to take home! </w:t>
                            </w:r>
                          </w:p>
                          <w:p w:rsidR="00823AA2" w:rsidRDefault="00823AA2" w:rsidP="00564271">
                            <w:pPr>
                              <w:pStyle w:val="Picture-Professional"/>
                              <w:spacing w:before="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D44F6A" w:rsidRDefault="00D44F6A" w:rsidP="00564271">
                            <w:pPr>
                              <w:pStyle w:val="Picture-Professional"/>
                              <w:spacing w:before="0" w:after="0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Friday-</w:t>
                            </w:r>
                            <w:r w:rsidR="0054587D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Movie Matinee- </w:t>
                            </w:r>
                            <w:r w:rsidR="0054587D" w:rsidRPr="0054587D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1:00-3:00pm</w:t>
                            </w:r>
                            <w:r w:rsidR="0054587D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- </w:t>
                            </w:r>
                            <w:r w:rsidR="0054587D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u w:val="single"/>
                              </w:rPr>
                              <w:t>Trolls Band Together (PG)</w:t>
                            </w:r>
                          </w:p>
                          <w:p w:rsidR="0054587D" w:rsidRPr="0054587D" w:rsidRDefault="0054587D" w:rsidP="00564271">
                            <w:pPr>
                              <w:pStyle w:val="Picture-Professional"/>
                              <w:spacing w:before="0" w:after="0"/>
                              <w:rPr>
                                <w:rFonts w:ascii="Times New Roman" w:hAnsi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54587D">
                              <w:rPr>
                                <w:sz w:val="16"/>
                                <w:szCs w:val="16"/>
                              </w:rPr>
                              <w:t>As Poppy (Anna Kendrick) grows closer to her now boyfriend Branch (Justin Timberlake), she discovers his secret past as a member of her favorite boyband, BroZone, with his four estranged brothers. When Branch's bro Floyd is kidnapped for his musical talents by a pair of nefarious popstars, Branch and Poppy embark on an action-packed journey to reunite the other brothers and rescue Floyd. Along the way Poppy uncovers a family secret of her own, a long-lost sister named Viva (Camila Cabello).</w:t>
                            </w:r>
                          </w:p>
                          <w:p w:rsidR="0054587D" w:rsidRPr="0054587D" w:rsidRDefault="0054587D" w:rsidP="00564271">
                            <w:pPr>
                              <w:pStyle w:val="Picture-Professional"/>
                              <w:spacing w:before="0" w:after="0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44F6A" w:rsidRPr="00217530" w:rsidRDefault="00D44F6A" w:rsidP="00564271">
                            <w:pPr>
                              <w:pStyle w:val="Picture-Professional"/>
                              <w:spacing w:before="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                     </w:t>
                            </w:r>
                          </w:p>
                          <w:p w:rsidR="00564271" w:rsidRDefault="00564271" w:rsidP="00564271">
                            <w:pPr>
                              <w:pStyle w:val="Picture-Professional"/>
                              <w:spacing w:before="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564271" w:rsidRPr="00564271" w:rsidRDefault="00564271" w:rsidP="00564271">
                            <w:pPr>
                              <w:pStyle w:val="Picture-Professional"/>
                              <w:spacing w:before="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E30217" w:rsidRDefault="00E30217" w:rsidP="00AA6064">
                            <w:pPr>
                              <w:pStyle w:val="Picture-Professional"/>
                              <w:spacing w:before="0" w:after="0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AA6064" w:rsidRPr="00AA6064" w:rsidRDefault="00AA6064" w:rsidP="00AA6064">
                            <w:pPr>
                              <w:pStyle w:val="Picture-Professional"/>
                              <w:spacing w:before="0" w:after="0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0F6C44" w:rsidRDefault="000F6C44" w:rsidP="00CF2C87">
                            <w:pPr>
                              <w:pStyle w:val="Picture-Professional"/>
                              <w:spacing w:before="0" w:after="0"/>
                              <w:ind w:left="720" w:firstLine="720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0F6C44" w:rsidRDefault="000F6C44" w:rsidP="00CF2C87">
                            <w:pPr>
                              <w:pStyle w:val="Picture-Professional"/>
                              <w:spacing w:before="0" w:after="0"/>
                              <w:ind w:left="720" w:firstLine="720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0F6C44" w:rsidRDefault="000F6C44" w:rsidP="00CF2C87">
                            <w:pPr>
                              <w:pStyle w:val="Picture-Professional"/>
                              <w:spacing w:before="0" w:after="0"/>
                              <w:ind w:left="720" w:firstLine="720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1A4A35" w:rsidRPr="00AE6F9E" w:rsidRDefault="001A4A35" w:rsidP="001A4A35">
                            <w:pPr>
                              <w:pStyle w:val="Picture-Professional"/>
                              <w:spacing w:before="0" w:after="0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DD138B" w:rsidRPr="008E181E" w:rsidRDefault="00DD138B" w:rsidP="00C36E55">
                            <w:pPr>
                              <w:pStyle w:val="Picture-Professional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CA24CE7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margin-left:235.85pt;margin-top:1.7pt;width:295.5pt;height:335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" o:allowincell="f" filled="f" strokecolor="#4bacc6 [3208]" strokeweight="3pt">
                <v:textbox>
                  <w:txbxContent>
                    <w:p w:rsidR="00E30217" w:rsidRPr="00987590" w:rsidRDefault="00987590" w:rsidP="00987590">
                      <w:pPr>
                        <w:pStyle w:val="Picture-Professional"/>
                        <w:spacing w:before="0" w:after="0"/>
                        <w:jc w:val="center"/>
                        <w:rPr>
                          <w:rFonts w:ascii="Cooper Black" w:hAnsi="Cooper Black"/>
                          <w:sz w:val="28"/>
                          <w:szCs w:val="28"/>
                          <w:u w:val="single"/>
                        </w:rPr>
                      </w:pPr>
                      <w:r w:rsidRPr="00987590">
                        <w:rPr>
                          <w:rFonts w:ascii="Cooper Black" w:hAnsi="Cooper Black"/>
                          <w:sz w:val="28"/>
                          <w:szCs w:val="28"/>
                          <w:u w:val="single"/>
                        </w:rPr>
                        <w:t>School Vacation Week</w:t>
                      </w:r>
                    </w:p>
                    <w:p w:rsidR="00987590" w:rsidRPr="00823AA2" w:rsidRDefault="00987590" w:rsidP="00987590">
                      <w:pPr>
                        <w:pStyle w:val="Picture-Professional"/>
                        <w:spacing w:before="0" w:after="0"/>
                        <w:jc w:val="center"/>
                        <w:rPr>
                          <w:rFonts w:ascii="Cooper Black" w:hAnsi="Cooper Black"/>
                          <w:u w:val="single"/>
                        </w:rPr>
                      </w:pPr>
                      <w:r w:rsidRPr="00823AA2">
                        <w:rPr>
                          <w:rFonts w:ascii="Cooper Black" w:hAnsi="Cooper Black"/>
                          <w:u w:val="single"/>
                        </w:rPr>
                        <w:t>Activities</w:t>
                      </w:r>
                    </w:p>
                    <w:p w:rsidR="00217530" w:rsidRPr="00823AA2" w:rsidRDefault="00D44F6A" w:rsidP="00564271">
                      <w:pPr>
                        <w:pStyle w:val="Picture-Professional"/>
                        <w:spacing w:before="0" w:after="0"/>
                        <w:rPr>
                          <w:rFonts w:ascii="Times New Roman" w:hAnsi="Times New Roman"/>
                        </w:rPr>
                      </w:pPr>
                      <w:r w:rsidRPr="00823AA2">
                        <w:rPr>
                          <w:rFonts w:ascii="Times New Roman" w:hAnsi="Times New Roman"/>
                          <w:b/>
                        </w:rPr>
                        <w:t>Monday- Closed for President’s Day</w:t>
                      </w:r>
                    </w:p>
                    <w:p w:rsidR="00D44F6A" w:rsidRPr="00823AA2" w:rsidRDefault="00D44F6A" w:rsidP="00564271">
                      <w:pPr>
                        <w:pStyle w:val="Picture-Professional"/>
                        <w:spacing w:before="0" w:after="0"/>
                        <w:rPr>
                          <w:rFonts w:ascii="Times New Roman" w:hAnsi="Times New Roman"/>
                        </w:rPr>
                      </w:pPr>
                    </w:p>
                    <w:p w:rsidR="00D44F6A" w:rsidRPr="00823AA2" w:rsidRDefault="00D44F6A" w:rsidP="00564271">
                      <w:pPr>
                        <w:pStyle w:val="Picture-Professional"/>
                        <w:spacing w:before="0" w:after="0"/>
                        <w:rPr>
                          <w:rFonts w:ascii="Times New Roman" w:hAnsi="Times New Roman"/>
                        </w:rPr>
                      </w:pPr>
                      <w:r w:rsidRPr="00823AA2">
                        <w:rPr>
                          <w:rFonts w:ascii="Times New Roman" w:hAnsi="Times New Roman"/>
                          <w:b/>
                        </w:rPr>
                        <w:t>Tuesday</w:t>
                      </w:r>
                      <w:r w:rsidRPr="00823AA2">
                        <w:rPr>
                          <w:rFonts w:ascii="Times New Roman" w:hAnsi="Times New Roman"/>
                        </w:rPr>
                        <w:t xml:space="preserve">- </w:t>
                      </w:r>
                      <w:r w:rsidRPr="00823AA2">
                        <w:rPr>
                          <w:rFonts w:ascii="Times New Roman" w:hAnsi="Times New Roman"/>
                          <w:b/>
                        </w:rPr>
                        <w:t>SAPCC Playgroup</w:t>
                      </w:r>
                      <w:r w:rsidRPr="00823AA2">
                        <w:rPr>
                          <w:rFonts w:ascii="Times New Roman" w:hAnsi="Times New Roman"/>
                        </w:rPr>
                        <w:t>- 10:30-12:00- Ages Birth – 6- siblings welcome.</w:t>
                      </w:r>
                    </w:p>
                    <w:p w:rsidR="00D44F6A" w:rsidRPr="00823AA2" w:rsidRDefault="00D44F6A" w:rsidP="00564271">
                      <w:pPr>
                        <w:pStyle w:val="Picture-Professional"/>
                        <w:spacing w:before="0" w:after="0"/>
                        <w:rPr>
                          <w:rFonts w:ascii="Times New Roman" w:hAnsi="Times New Roman"/>
                        </w:rPr>
                      </w:pPr>
                    </w:p>
                    <w:p w:rsidR="00D44F6A" w:rsidRPr="00823AA2" w:rsidRDefault="00D44F6A" w:rsidP="00564271">
                      <w:pPr>
                        <w:pStyle w:val="Picture-Professional"/>
                        <w:spacing w:before="0" w:after="0"/>
                        <w:rPr>
                          <w:rFonts w:ascii="Times New Roman" w:hAnsi="Times New Roman"/>
                        </w:rPr>
                      </w:pPr>
                      <w:r w:rsidRPr="00823AA2">
                        <w:rPr>
                          <w:rFonts w:ascii="Times New Roman" w:hAnsi="Times New Roman"/>
                          <w:b/>
                        </w:rPr>
                        <w:t>Wednesday- Story Time</w:t>
                      </w:r>
                      <w:r w:rsidRPr="00823AA2">
                        <w:rPr>
                          <w:rFonts w:ascii="Times New Roman" w:hAnsi="Times New Roman"/>
                        </w:rPr>
                        <w:t>- 10:30-11:15- Best Suited for ages 5 and under</w:t>
                      </w:r>
                    </w:p>
                    <w:p w:rsidR="00D44F6A" w:rsidRPr="00823AA2" w:rsidRDefault="00D44F6A" w:rsidP="00564271">
                      <w:pPr>
                        <w:pStyle w:val="Picture-Professional"/>
                        <w:spacing w:before="0" w:after="0"/>
                        <w:rPr>
                          <w:rFonts w:ascii="Times New Roman" w:hAnsi="Times New Roman"/>
                        </w:rPr>
                      </w:pPr>
                    </w:p>
                    <w:p w:rsidR="00D44F6A" w:rsidRDefault="00D44F6A" w:rsidP="00564271">
                      <w:pPr>
                        <w:pStyle w:val="Picture-Professional"/>
                        <w:spacing w:before="0" w:after="0"/>
                        <w:rPr>
                          <w:rFonts w:ascii="Times New Roman" w:hAnsi="Times New Roman"/>
                        </w:rPr>
                      </w:pPr>
                      <w:r w:rsidRPr="00823AA2">
                        <w:rPr>
                          <w:rFonts w:ascii="Times New Roman" w:hAnsi="Times New Roman"/>
                          <w:b/>
                        </w:rPr>
                        <w:t xml:space="preserve">Thursday- Crafternoon- </w:t>
                      </w:r>
                      <w:r w:rsidRPr="00823AA2">
                        <w:rPr>
                          <w:rFonts w:ascii="Times New Roman" w:hAnsi="Times New Roman"/>
                        </w:rPr>
                        <w:t>1:00-2:00pm</w:t>
                      </w:r>
                      <w:r w:rsidR="009B4606" w:rsidRPr="00823AA2">
                        <w:rPr>
                          <w:rFonts w:ascii="Times New Roman" w:hAnsi="Times New Roman"/>
                        </w:rPr>
                        <w:t>-</w:t>
                      </w:r>
                      <w:r w:rsidR="00836B8B" w:rsidRPr="00823AA2">
                        <w:rPr>
                          <w:rFonts w:ascii="Times New Roman" w:hAnsi="Times New Roman"/>
                        </w:rPr>
                        <w:t xml:space="preserve"> </w:t>
                      </w:r>
                      <w:r w:rsidR="002B5886">
                        <w:rPr>
                          <w:rFonts w:ascii="Times New Roman" w:hAnsi="Times New Roman"/>
                        </w:rPr>
                        <w:t xml:space="preserve">DIY </w:t>
                      </w:r>
                      <w:r w:rsidR="00823AA2" w:rsidRPr="00823AA2">
                        <w:rPr>
                          <w:rFonts w:ascii="Times New Roman" w:hAnsi="Times New Roman"/>
                        </w:rPr>
                        <w:t xml:space="preserve">Crayon </w:t>
                      </w:r>
                      <w:r w:rsidR="002B5886">
                        <w:rPr>
                          <w:rFonts w:ascii="Times New Roman" w:hAnsi="Times New Roman"/>
                        </w:rPr>
                        <w:t>Creations</w:t>
                      </w:r>
                      <w:r w:rsidR="00F52ECD">
                        <w:rPr>
                          <w:rFonts w:ascii="Times New Roman" w:hAnsi="Times New Roman"/>
                        </w:rPr>
                        <w:t>! The library has A LOT</w:t>
                      </w:r>
                      <w:r w:rsidR="00823AA2" w:rsidRPr="00823AA2">
                        <w:rPr>
                          <w:rFonts w:ascii="Times New Roman" w:hAnsi="Times New Roman"/>
                        </w:rPr>
                        <w:t xml:space="preserve"> of old crayons that are </w:t>
                      </w:r>
                      <w:r w:rsidR="00823AA2">
                        <w:rPr>
                          <w:rFonts w:ascii="Times New Roman" w:hAnsi="Times New Roman"/>
                        </w:rPr>
                        <w:t xml:space="preserve">ready to begin a new life. Participants </w:t>
                      </w:r>
                      <w:r w:rsidR="00F52ECD">
                        <w:rPr>
                          <w:rFonts w:ascii="Times New Roman" w:hAnsi="Times New Roman"/>
                        </w:rPr>
                        <w:t xml:space="preserve">will </w:t>
                      </w:r>
                      <w:r w:rsidR="00823AA2">
                        <w:rPr>
                          <w:rFonts w:ascii="Times New Roman" w:hAnsi="Times New Roman"/>
                        </w:rPr>
                        <w:t xml:space="preserve">create something new from something old and </w:t>
                      </w:r>
                      <w:bookmarkStart w:id="1" w:name="_GoBack"/>
                      <w:bookmarkEnd w:id="1"/>
                      <w:r w:rsidR="00F52ECD">
                        <w:rPr>
                          <w:rFonts w:ascii="Times New Roman" w:hAnsi="Times New Roman"/>
                        </w:rPr>
                        <w:t xml:space="preserve">will make </w:t>
                      </w:r>
                      <w:r w:rsidR="00823AA2">
                        <w:rPr>
                          <w:rFonts w:ascii="Times New Roman" w:hAnsi="Times New Roman"/>
                        </w:rPr>
                        <w:t xml:space="preserve">mini crayons to take home! </w:t>
                      </w:r>
                    </w:p>
                    <w:p w:rsidR="00823AA2" w:rsidRDefault="00823AA2" w:rsidP="00564271">
                      <w:pPr>
                        <w:pStyle w:val="Picture-Professional"/>
                        <w:spacing w:before="0"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D44F6A" w:rsidRDefault="00D44F6A" w:rsidP="00564271">
                      <w:pPr>
                        <w:pStyle w:val="Picture-Professional"/>
                        <w:spacing w:before="0" w:after="0"/>
                        <w:rPr>
                          <w:rFonts w:ascii="Times New Roman" w:hAnsi="Times New Roman"/>
                          <w:b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Friday-</w:t>
                      </w:r>
                      <w:r w:rsidR="0054587D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Movie Matinee- </w:t>
                      </w:r>
                      <w:r w:rsidR="0054587D" w:rsidRPr="0054587D">
                        <w:rPr>
                          <w:rFonts w:ascii="Times New Roman" w:hAnsi="Times New Roman"/>
                          <w:sz w:val="24"/>
                          <w:szCs w:val="24"/>
                        </w:rPr>
                        <w:t>1:00-3:00pm</w:t>
                      </w:r>
                      <w:r w:rsidR="0054587D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- </w:t>
                      </w:r>
                      <w:r w:rsidR="0054587D">
                        <w:rPr>
                          <w:rFonts w:ascii="Times New Roman" w:hAnsi="Times New Roman"/>
                          <w:b/>
                          <w:sz w:val="24"/>
                          <w:szCs w:val="24"/>
                          <w:u w:val="single"/>
                        </w:rPr>
                        <w:t>Trolls Band Together (PG)</w:t>
                      </w:r>
                    </w:p>
                    <w:p w:rsidR="0054587D" w:rsidRPr="0054587D" w:rsidRDefault="0054587D" w:rsidP="00564271">
                      <w:pPr>
                        <w:pStyle w:val="Picture-Professional"/>
                        <w:spacing w:before="0" w:after="0"/>
                        <w:rPr>
                          <w:rFonts w:ascii="Times New Roman" w:hAnsi="Times New Roman"/>
                          <w:b/>
                          <w:sz w:val="16"/>
                          <w:szCs w:val="16"/>
                        </w:rPr>
                      </w:pPr>
                      <w:r w:rsidRPr="0054587D">
                        <w:rPr>
                          <w:sz w:val="16"/>
                          <w:szCs w:val="16"/>
                        </w:rPr>
                        <w:t>As Poppy (Anna Kendrick) grows closer to her now boyfriend Branch (Justin Timberlake), she discovers his secret past as a member of her favorite boyband, BroZone, with his four estranged brothers. When Branch's bro Floyd is kidnapped for his musical talents by a pair of nefarious popstars, Branch and Poppy embark on an action-packed journey to reunite the other brothers and rescue Floyd. Along the way Poppy uncovers a family secret of her own, a long-lost sister named Viva (Camila Cabello).</w:t>
                      </w:r>
                    </w:p>
                    <w:p w:rsidR="0054587D" w:rsidRPr="0054587D" w:rsidRDefault="0054587D" w:rsidP="00564271">
                      <w:pPr>
                        <w:pStyle w:val="Picture-Professional"/>
                        <w:spacing w:before="0" w:after="0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D44F6A" w:rsidRPr="00217530" w:rsidRDefault="00D44F6A" w:rsidP="00564271">
                      <w:pPr>
                        <w:pStyle w:val="Picture-Professional"/>
                        <w:spacing w:before="0"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                     </w:t>
                      </w:r>
                    </w:p>
                    <w:p w:rsidR="00564271" w:rsidRDefault="00564271" w:rsidP="00564271">
                      <w:pPr>
                        <w:pStyle w:val="Picture-Professional"/>
                        <w:spacing w:before="0"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564271" w:rsidRPr="00564271" w:rsidRDefault="00564271" w:rsidP="00564271">
                      <w:pPr>
                        <w:pStyle w:val="Picture-Professional"/>
                        <w:spacing w:before="0"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E30217" w:rsidRDefault="00E30217" w:rsidP="00AA6064">
                      <w:pPr>
                        <w:pStyle w:val="Picture-Professional"/>
                        <w:spacing w:before="0" w:after="0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</w:p>
                    <w:p w:rsidR="00AA6064" w:rsidRPr="00AA6064" w:rsidRDefault="00AA6064" w:rsidP="00AA6064">
                      <w:pPr>
                        <w:pStyle w:val="Picture-Professional"/>
                        <w:spacing w:before="0" w:after="0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</w:p>
                    <w:p w:rsidR="000F6C44" w:rsidRDefault="000F6C44" w:rsidP="00CF2C87">
                      <w:pPr>
                        <w:pStyle w:val="Picture-Professional"/>
                        <w:spacing w:before="0" w:after="0"/>
                        <w:ind w:left="720" w:firstLine="720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0F6C44" w:rsidRDefault="000F6C44" w:rsidP="00CF2C87">
                      <w:pPr>
                        <w:pStyle w:val="Picture-Professional"/>
                        <w:spacing w:before="0" w:after="0"/>
                        <w:ind w:left="720" w:firstLine="720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0F6C44" w:rsidRDefault="000F6C44" w:rsidP="00CF2C87">
                      <w:pPr>
                        <w:pStyle w:val="Picture-Professional"/>
                        <w:spacing w:before="0" w:after="0"/>
                        <w:ind w:left="720" w:firstLine="720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1A4A35" w:rsidRPr="00AE6F9E" w:rsidRDefault="001A4A35" w:rsidP="001A4A35">
                      <w:pPr>
                        <w:pStyle w:val="Picture-Professional"/>
                        <w:spacing w:before="0" w:after="0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</w:p>
                    <w:p w:rsidR="00DD138B" w:rsidRPr="008E181E" w:rsidRDefault="00DD138B" w:rsidP="00C36E55">
                      <w:pPr>
                        <w:pStyle w:val="Picture-Professional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A0C63">
        <w:rPr>
          <w:noProof/>
          <w:sz w:val="24"/>
          <w:szCs w:val="24"/>
        </w:rPr>
        <w:drawing>
          <wp:anchor distT="0" distB="0" distL="114300" distR="114300" simplePos="0" relativeHeight="251774976" behindDoc="0" locked="0" layoutInCell="1" allowOverlap="1">
            <wp:simplePos x="0" y="0"/>
            <wp:positionH relativeFrom="column">
              <wp:posOffset>33655</wp:posOffset>
            </wp:positionH>
            <wp:positionV relativeFrom="paragraph">
              <wp:posOffset>31115</wp:posOffset>
            </wp:positionV>
            <wp:extent cx="462568" cy="656538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en2-removebg-preview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04" t="13414" r="14612" b="5462"/>
                    <a:stretch/>
                  </pic:blipFill>
                  <pic:spPr bwMode="auto">
                    <a:xfrm>
                      <a:off x="0" y="0"/>
                      <a:ext cx="462568" cy="6565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E0439" w:rsidRDefault="00EE0439" w:rsidP="00F376B5">
      <w:pPr>
        <w:jc w:val="center"/>
      </w:pPr>
    </w:p>
    <w:p w:rsidR="00EE0439" w:rsidRDefault="00EE0439"/>
    <w:p w:rsidR="00EE0439" w:rsidRDefault="00EE0439"/>
    <w:p w:rsidR="00EE0439" w:rsidRDefault="00EE0439"/>
    <w:p w:rsidR="00EE0439" w:rsidRDefault="00EE0439"/>
    <w:p w:rsidR="00EE0439" w:rsidRDefault="00EE0439"/>
    <w:p w:rsidR="00EE0439" w:rsidRDefault="00EE0439"/>
    <w:p w:rsidR="00EE0439" w:rsidRDefault="00EE0439"/>
    <w:p w:rsidR="00EE0439" w:rsidRDefault="00EE0439"/>
    <w:p w:rsidR="00EE0439" w:rsidRDefault="00EE0439"/>
    <w:p w:rsidR="00EE0439" w:rsidRDefault="00EE0439"/>
    <w:p w:rsidR="00EE0439" w:rsidRDefault="00EE0439"/>
    <w:p w:rsidR="00EE0439" w:rsidRDefault="005A0C63"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0" allowOverlap="1" wp14:anchorId="44A30EE9" wp14:editId="3E7FD2C4">
                <wp:simplePos x="0" y="0"/>
                <wp:positionH relativeFrom="column">
                  <wp:posOffset>-252730</wp:posOffset>
                </wp:positionH>
                <wp:positionV relativeFrom="paragraph">
                  <wp:posOffset>209550</wp:posOffset>
                </wp:positionV>
                <wp:extent cx="3152775" cy="2095500"/>
                <wp:effectExtent l="19050" t="19050" r="28575" b="19050"/>
                <wp:wrapNone/>
                <wp:docPr id="1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52775" cy="20955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4BACC6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87590" w:rsidRPr="003D413B" w:rsidRDefault="00987590" w:rsidP="00987590">
                            <w:pPr>
                              <w:pStyle w:val="Picture-Professional"/>
                              <w:spacing w:before="0" w:after="0"/>
                              <w:jc w:val="center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3D413B">
                              <w:rPr>
                                <w:rFonts w:ascii="Cooper Black" w:hAnsi="Cooper Black"/>
                                <w:i/>
                                <w:sz w:val="28"/>
                                <w:szCs w:val="28"/>
                                <w:u w:val="single"/>
                              </w:rPr>
                              <w:t>After School</w:t>
                            </w:r>
                          </w:p>
                          <w:p w:rsidR="005A0C63" w:rsidRDefault="00987590" w:rsidP="00F521FB">
                            <w:pPr>
                              <w:pStyle w:val="Picture-Professional"/>
                              <w:spacing w:before="0" w:after="0"/>
                              <w:jc w:val="center"/>
                              <w:rPr>
                                <w:rFonts w:ascii="Cooper Black" w:hAnsi="Cooper Black"/>
                                <w:sz w:val="28"/>
                                <w:szCs w:val="28"/>
                              </w:rPr>
                            </w:pPr>
                            <w:r w:rsidRPr="003D413B">
                              <w:rPr>
                                <w:rFonts w:ascii="Cooper Black" w:hAnsi="Cooper Black"/>
                                <w:i/>
                                <w:sz w:val="28"/>
                                <w:szCs w:val="28"/>
                                <w:u w:val="single"/>
                              </w:rPr>
                              <w:t>Drop In Crafts</w:t>
                            </w:r>
                          </w:p>
                          <w:p w:rsidR="00F521FB" w:rsidRDefault="00F521FB" w:rsidP="00F521FB">
                            <w:pPr>
                              <w:pStyle w:val="Picture-Professional"/>
                              <w:spacing w:before="0" w:after="0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Thursday February 8, 2024</w:t>
                            </w:r>
                          </w:p>
                          <w:p w:rsidR="00F521FB" w:rsidRDefault="00F521FB" w:rsidP="00F521FB">
                            <w:pPr>
                              <w:pStyle w:val="Picture-Professional"/>
                              <w:spacing w:before="0" w:after="0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3:00-4:30 </w:t>
                            </w:r>
                          </w:p>
                          <w:p w:rsidR="0054587D" w:rsidRDefault="00871EDE" w:rsidP="00F521FB">
                            <w:pPr>
                              <w:pStyle w:val="Picture-Professional"/>
                              <w:spacing w:before="0" w:after="0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Valentine’s Love Bugs</w:t>
                            </w:r>
                          </w:p>
                          <w:p w:rsidR="00871EDE" w:rsidRPr="00F521FB" w:rsidRDefault="00871EDE" w:rsidP="00871EDE">
                            <w:pPr>
                              <w:pStyle w:val="Picture-Professional"/>
                              <w:spacing w:before="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Create cute, one of a kind Valentine Pompom love bugs to keep or share</w:t>
                            </w:r>
                            <w:bookmarkEnd w:id="0"/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  <w:p w:rsidR="005A0C63" w:rsidRPr="00217530" w:rsidRDefault="005A0C63" w:rsidP="005A0C63">
                            <w:pPr>
                              <w:pStyle w:val="Picture-Professional"/>
                              <w:spacing w:before="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5A0C63" w:rsidRDefault="005A0C63" w:rsidP="005A0C63">
                            <w:pPr>
                              <w:pStyle w:val="Picture-Professional"/>
                              <w:spacing w:before="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5A0C63" w:rsidRPr="00564271" w:rsidRDefault="005A0C63" w:rsidP="005A0C63">
                            <w:pPr>
                              <w:pStyle w:val="Picture-Professional"/>
                              <w:spacing w:before="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5A0C63" w:rsidRDefault="005A0C63" w:rsidP="005A0C63">
                            <w:pPr>
                              <w:pStyle w:val="Picture-Professional"/>
                              <w:spacing w:before="0" w:after="0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5A0C63" w:rsidRPr="00AA6064" w:rsidRDefault="005A0C63" w:rsidP="005A0C63">
                            <w:pPr>
                              <w:pStyle w:val="Picture-Professional"/>
                              <w:spacing w:before="0" w:after="0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5A0C63" w:rsidRDefault="005A0C63" w:rsidP="005A0C63">
                            <w:pPr>
                              <w:pStyle w:val="Picture-Professional"/>
                              <w:spacing w:before="0" w:after="0"/>
                              <w:ind w:left="720" w:firstLine="720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5A0C63" w:rsidRDefault="005A0C63" w:rsidP="005A0C63">
                            <w:pPr>
                              <w:pStyle w:val="Picture-Professional"/>
                              <w:spacing w:before="0" w:after="0"/>
                              <w:ind w:left="720" w:firstLine="720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5A0C63" w:rsidRDefault="005A0C63" w:rsidP="005A0C63">
                            <w:pPr>
                              <w:pStyle w:val="Picture-Professional"/>
                              <w:spacing w:before="0" w:after="0"/>
                              <w:ind w:left="720" w:firstLine="720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5A0C63" w:rsidRPr="00AE6F9E" w:rsidRDefault="005A0C63" w:rsidP="005A0C63">
                            <w:pPr>
                              <w:pStyle w:val="Picture-Professional"/>
                              <w:spacing w:before="0" w:after="0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5A0C63" w:rsidRPr="008E181E" w:rsidRDefault="005A0C63" w:rsidP="005A0C63">
                            <w:pPr>
                              <w:pStyle w:val="Picture-Professional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A30EE9" id="_x0000_s1028" type="#_x0000_t202" style="position:absolute;margin-left:-19.9pt;margin-top:16.5pt;width:248.25pt;height:16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" o:allowincell="f" filled="f" strokecolor="#4bacc6" strokeweight="3pt">
                <v:textbox>
                  <w:txbxContent>
                    <w:p w:rsidR="00987590" w:rsidRPr="003D413B" w:rsidRDefault="00987590" w:rsidP="00987590">
                      <w:pPr>
                        <w:pStyle w:val="Picture-Professional"/>
                        <w:spacing w:before="0" w:after="0"/>
                        <w:jc w:val="center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 w:rsidRPr="003D413B">
                        <w:rPr>
                          <w:rFonts w:ascii="Cooper Black" w:hAnsi="Cooper Black"/>
                          <w:i/>
                          <w:sz w:val="28"/>
                          <w:szCs w:val="28"/>
                          <w:u w:val="single"/>
                        </w:rPr>
                        <w:t>After School</w:t>
                      </w:r>
                    </w:p>
                    <w:p w:rsidR="005A0C63" w:rsidRDefault="00987590" w:rsidP="00F521FB">
                      <w:pPr>
                        <w:pStyle w:val="Picture-Professional"/>
                        <w:spacing w:before="0" w:after="0"/>
                        <w:jc w:val="center"/>
                        <w:rPr>
                          <w:rFonts w:ascii="Cooper Black" w:hAnsi="Cooper Black"/>
                          <w:sz w:val="28"/>
                          <w:szCs w:val="28"/>
                        </w:rPr>
                      </w:pPr>
                      <w:r w:rsidRPr="003D413B">
                        <w:rPr>
                          <w:rFonts w:ascii="Cooper Black" w:hAnsi="Cooper Black"/>
                          <w:i/>
                          <w:sz w:val="28"/>
                          <w:szCs w:val="28"/>
                          <w:u w:val="single"/>
                        </w:rPr>
                        <w:t>Drop In Crafts</w:t>
                      </w:r>
                    </w:p>
                    <w:p w:rsidR="00F521FB" w:rsidRDefault="00F521FB" w:rsidP="00F521FB">
                      <w:pPr>
                        <w:pStyle w:val="Picture-Professional"/>
                        <w:spacing w:before="0" w:after="0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Thursday February 8, 2024</w:t>
                      </w:r>
                    </w:p>
                    <w:p w:rsidR="00F521FB" w:rsidRDefault="00F521FB" w:rsidP="00F521FB">
                      <w:pPr>
                        <w:pStyle w:val="Picture-Professional"/>
                        <w:spacing w:before="0" w:after="0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3:00-4:30 </w:t>
                      </w:r>
                    </w:p>
                    <w:p w:rsidR="0054587D" w:rsidRDefault="00871EDE" w:rsidP="00F521FB">
                      <w:pPr>
                        <w:pStyle w:val="Picture-Professional"/>
                        <w:spacing w:before="0" w:after="0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Valentine’s Love Bugs</w:t>
                      </w:r>
                    </w:p>
                    <w:p w:rsidR="00871EDE" w:rsidRPr="00F521FB" w:rsidRDefault="00871EDE" w:rsidP="00871EDE">
                      <w:pPr>
                        <w:pStyle w:val="Picture-Professional"/>
                        <w:spacing w:before="0"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Create cute, one of a kind Valentine Pompom love bugs to keep or share. </w:t>
                      </w:r>
                    </w:p>
                    <w:p w:rsidR="005A0C63" w:rsidRPr="00217530" w:rsidRDefault="005A0C63" w:rsidP="005A0C63">
                      <w:pPr>
                        <w:pStyle w:val="Picture-Professional"/>
                        <w:spacing w:before="0"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5A0C63" w:rsidRDefault="005A0C63" w:rsidP="005A0C63">
                      <w:pPr>
                        <w:pStyle w:val="Picture-Professional"/>
                        <w:spacing w:before="0"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5A0C63" w:rsidRPr="00564271" w:rsidRDefault="005A0C63" w:rsidP="005A0C63">
                      <w:pPr>
                        <w:pStyle w:val="Picture-Professional"/>
                        <w:spacing w:before="0" w:after="0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5A0C63" w:rsidRDefault="005A0C63" w:rsidP="005A0C63">
                      <w:pPr>
                        <w:pStyle w:val="Picture-Professional"/>
                        <w:spacing w:before="0" w:after="0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</w:p>
                    <w:p w:rsidR="005A0C63" w:rsidRPr="00AA6064" w:rsidRDefault="005A0C63" w:rsidP="005A0C63">
                      <w:pPr>
                        <w:pStyle w:val="Picture-Professional"/>
                        <w:spacing w:before="0" w:after="0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</w:p>
                    <w:p w:rsidR="005A0C63" w:rsidRDefault="005A0C63" w:rsidP="005A0C63">
                      <w:pPr>
                        <w:pStyle w:val="Picture-Professional"/>
                        <w:spacing w:before="0" w:after="0"/>
                        <w:ind w:left="720" w:firstLine="720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5A0C63" w:rsidRDefault="005A0C63" w:rsidP="005A0C63">
                      <w:pPr>
                        <w:pStyle w:val="Picture-Professional"/>
                        <w:spacing w:before="0" w:after="0"/>
                        <w:ind w:left="720" w:firstLine="720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5A0C63" w:rsidRDefault="005A0C63" w:rsidP="005A0C63">
                      <w:pPr>
                        <w:pStyle w:val="Picture-Professional"/>
                        <w:spacing w:before="0" w:after="0"/>
                        <w:ind w:left="720" w:firstLine="720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5A0C63" w:rsidRPr="00AE6F9E" w:rsidRDefault="005A0C63" w:rsidP="005A0C63">
                      <w:pPr>
                        <w:pStyle w:val="Picture-Professional"/>
                        <w:spacing w:before="0" w:after="0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</w:p>
                    <w:p w:rsidR="005A0C63" w:rsidRPr="008E181E" w:rsidRDefault="005A0C63" w:rsidP="005A0C63">
                      <w:pPr>
                        <w:pStyle w:val="Picture-Professional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E0439" w:rsidRDefault="00EE0439"/>
    <w:p w:rsidR="00EE0439" w:rsidRDefault="00EE0439"/>
    <w:p w:rsidR="00EE0439" w:rsidRDefault="00EE0439"/>
    <w:p w:rsidR="00EE0439" w:rsidRDefault="00EE0439"/>
    <w:p w:rsidR="00EE0439" w:rsidRDefault="00EE0439"/>
    <w:p w:rsidR="00EE0439" w:rsidRDefault="00EE0439"/>
    <w:p w:rsidR="00EE0439" w:rsidRDefault="00EE0439"/>
    <w:p w:rsidR="00EE0439" w:rsidRDefault="00EE0439"/>
    <w:p w:rsidR="00EE0439" w:rsidRDefault="00871EDE">
      <w:r>
        <w:rPr>
          <w:noProof/>
        </w:rPr>
        <w:drawing>
          <wp:anchor distT="0" distB="0" distL="114300" distR="114300" simplePos="0" relativeHeight="251788288" behindDoc="0" locked="0" layoutInCell="1" allowOverlap="1">
            <wp:simplePos x="0" y="0"/>
            <wp:positionH relativeFrom="column">
              <wp:posOffset>1509395</wp:posOffset>
            </wp:positionH>
            <wp:positionV relativeFrom="paragraph">
              <wp:posOffset>109855</wp:posOffset>
            </wp:positionV>
            <wp:extent cx="1314450" cy="766136"/>
            <wp:effectExtent l="0" t="0" r="0" b="0"/>
            <wp:wrapNone/>
            <wp:docPr id="5" name="Picture 5" descr="https://i.pinimg.com/564x/ff/32/a9/ff32a9a8c703b66e34411b132e8fa9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.pinimg.com/564x/ff/32/a9/ff32a9a8c703b66e34411b132e8fa98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915" b="61988"/>
                    <a:stretch/>
                  </pic:blipFill>
                  <pic:spPr bwMode="auto">
                    <a:xfrm>
                      <a:off x="0" y="0"/>
                      <a:ext cx="1314450" cy="766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E0439" w:rsidRDefault="00497F3A">
      <w:r>
        <w:rPr>
          <w:noProof/>
        </w:rPr>
        <w:drawing>
          <wp:anchor distT="0" distB="0" distL="114300" distR="114300" simplePos="0" relativeHeight="251786240" behindDoc="0" locked="0" layoutInCell="1" allowOverlap="1">
            <wp:simplePos x="0" y="0"/>
            <wp:positionH relativeFrom="column">
              <wp:posOffset>5557520</wp:posOffset>
            </wp:positionH>
            <wp:positionV relativeFrom="paragraph">
              <wp:posOffset>114713</wp:posOffset>
            </wp:positionV>
            <wp:extent cx="762000" cy="729202"/>
            <wp:effectExtent l="0" t="0" r="0" b="0"/>
            <wp:wrapNone/>
            <wp:docPr id="2" name="Picture 2" descr="https://m.media-amazon.com/images/I/71iNdfyeiKL._SL1500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.media-amazon.com/images/I/71iNdfyeiKL._SL1500_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291" cy="730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E0439" w:rsidRDefault="00EE0439"/>
    <w:p w:rsidR="00EE0439" w:rsidRDefault="00EE0439"/>
    <w:p w:rsidR="00EE0439" w:rsidRPr="00F376B5" w:rsidRDefault="00EE0439" w:rsidP="00F376B5">
      <w:pPr>
        <w:jc w:val="center"/>
        <w:rPr>
          <w:rFonts w:ascii="Cooper Black" w:hAnsi="Cooper Black"/>
        </w:rPr>
      </w:pPr>
    </w:p>
    <w:p w:rsidR="00EE0439" w:rsidRDefault="00EE0439"/>
    <w:p w:rsidR="00EE0439" w:rsidRDefault="00847331"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0" allowOverlap="1" wp14:anchorId="772515EB" wp14:editId="64C6D054">
                <wp:simplePos x="0" y="0"/>
                <wp:positionH relativeFrom="column">
                  <wp:posOffset>-147320</wp:posOffset>
                </wp:positionH>
                <wp:positionV relativeFrom="paragraph">
                  <wp:posOffset>187325</wp:posOffset>
                </wp:positionV>
                <wp:extent cx="2146852" cy="2228850"/>
                <wp:effectExtent l="19050" t="19050" r="25400" b="19050"/>
                <wp:wrapNone/>
                <wp:docPr id="2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6852" cy="22288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accent5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B2910" w:rsidRPr="00E30217" w:rsidRDefault="00F376B5" w:rsidP="00394BA9">
                            <w:pPr>
                              <w:pStyle w:val="BodyText-Professional"/>
                              <w:spacing w:after="0" w:line="240" w:lineRule="auto"/>
                              <w:jc w:val="center"/>
                              <w:rPr>
                                <w:rFonts w:ascii="Cooper Black" w:eastAsia="GungsuhChe" w:hAnsi="Cooper Black"/>
                                <w:bCs/>
                                <w:i/>
                                <w:noProof/>
                                <w:color w:val="000000" w:themeColor="text1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E30217">
                              <w:rPr>
                                <w:rFonts w:ascii="Cooper Black" w:eastAsia="GungsuhChe" w:hAnsi="Cooper Black"/>
                                <w:bCs/>
                                <w:i/>
                                <w:noProof/>
                                <w:color w:val="000000" w:themeColor="text1"/>
                                <w:sz w:val="28"/>
                                <w:szCs w:val="28"/>
                                <w:u w:val="single"/>
                              </w:rPr>
                              <w:t>SAPCC Playgroup</w:t>
                            </w:r>
                          </w:p>
                          <w:p w:rsidR="000145AB" w:rsidRPr="0039725E" w:rsidRDefault="000145AB" w:rsidP="00F376B5">
                            <w:pPr>
                              <w:pStyle w:val="Picture-Professional"/>
                              <w:spacing w:before="0" w:after="0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39725E">
                              <w:rPr>
                                <w:rFonts w:ascii="Times New Roman" w:hAnsi="Times New Roman"/>
                                <w:b/>
                              </w:rPr>
                              <w:t>Tuesday Mornings</w:t>
                            </w:r>
                          </w:p>
                          <w:p w:rsidR="000145AB" w:rsidRPr="0039725E" w:rsidRDefault="000145AB" w:rsidP="0039725E">
                            <w:pPr>
                              <w:pStyle w:val="Picture-Professional"/>
                              <w:spacing w:before="0" w:after="0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39725E">
                              <w:rPr>
                                <w:rFonts w:ascii="Times New Roman" w:hAnsi="Times New Roman"/>
                                <w:b/>
                              </w:rPr>
                              <w:t>10:30-12:00pm</w:t>
                            </w:r>
                          </w:p>
                          <w:p w:rsidR="000145AB" w:rsidRPr="0039725E" w:rsidRDefault="000145AB" w:rsidP="0039725E">
                            <w:pPr>
                              <w:pStyle w:val="Picture-Professional"/>
                              <w:spacing w:before="0" w:after="0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39725E">
                              <w:rPr>
                                <w:rFonts w:ascii="Times New Roman" w:hAnsi="Times New Roman"/>
                                <w:b/>
                              </w:rPr>
                              <w:t>Ages Birth-6 (Older</w:t>
                            </w:r>
                          </w:p>
                          <w:p w:rsidR="000145AB" w:rsidRPr="0039725E" w:rsidRDefault="000145AB" w:rsidP="0039725E">
                            <w:pPr>
                              <w:pStyle w:val="Picture-Professional"/>
                              <w:spacing w:before="0" w:after="0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39725E">
                              <w:rPr>
                                <w:rFonts w:ascii="Times New Roman" w:hAnsi="Times New Roman"/>
                                <w:b/>
                              </w:rPr>
                              <w:t>Siblings are Welcome to Attend)</w:t>
                            </w:r>
                          </w:p>
                          <w:p w:rsidR="00F76DDA" w:rsidRDefault="00F76DDA" w:rsidP="009B2910">
                            <w:pPr>
                              <w:pStyle w:val="BodyText-Professional"/>
                              <w:spacing w:after="0" w:line="240" w:lineRule="auto"/>
                              <w:jc w:val="center"/>
                              <w:rPr>
                                <w:rFonts w:ascii="Times New Roman" w:eastAsia="GungsuhChe" w:hAnsi="Times New Roman"/>
                                <w:b/>
                                <w:bCs/>
                                <w:noProof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  <w:p w:rsidR="00A8135F" w:rsidRPr="0039725E" w:rsidRDefault="00A8135F" w:rsidP="00A8135F">
                            <w:pPr>
                              <w:pStyle w:val="Picture-Professional"/>
                              <w:spacing w:before="0" w:after="0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39725E">
                              <w:rPr>
                                <w:rFonts w:ascii="Times New Roman" w:hAnsi="Times New Roman"/>
                              </w:rPr>
                              <w:t>Playgroups provides parents and children with opportunities to socialize, learn and ha</w:t>
                            </w:r>
                            <w:r w:rsidR="002173BF">
                              <w:rPr>
                                <w:rFonts w:ascii="Times New Roman" w:hAnsi="Times New Roman"/>
                              </w:rPr>
                              <w:t>ve fun in a safe environment le</w:t>
                            </w:r>
                            <w:r w:rsidRPr="0039725E">
                              <w:rPr>
                                <w:rFonts w:ascii="Times New Roman" w:hAnsi="Times New Roman"/>
                              </w:rPr>
                              <w:t xml:space="preserve">d by parent child center specialists. </w:t>
                            </w:r>
                          </w:p>
                          <w:p w:rsidR="00A8135F" w:rsidRPr="00A8135F" w:rsidRDefault="00A8135F" w:rsidP="009B2910">
                            <w:pPr>
                              <w:pStyle w:val="BodyText-Professional"/>
                              <w:spacing w:after="0" w:line="240" w:lineRule="auto"/>
                              <w:jc w:val="center"/>
                              <w:rPr>
                                <w:rFonts w:ascii="Times New Roman" w:eastAsia="GungsuhChe" w:hAnsi="Times New Roman"/>
                                <w:b/>
                                <w:bCs/>
                                <w:noProof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2515EB" id="_x0000_s1030" type="#_x0000_t202" style="position:absolute;margin-left:-11.6pt;margin-top:14.75pt;width:169.05pt;height:175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" o:allowincell="f" filled="f" strokecolor="#31849b [2408]" strokeweight="3pt">
                <v:textbox>
                  <w:txbxContent>
                    <w:p w:rsidR="009B2910" w:rsidRPr="00E30217" w:rsidRDefault="00F376B5" w:rsidP="00394BA9">
                      <w:pPr>
                        <w:pStyle w:val="BodyText-Professional"/>
                        <w:spacing w:after="0" w:line="240" w:lineRule="auto"/>
                        <w:jc w:val="center"/>
                        <w:rPr>
                          <w:rFonts w:ascii="Cooper Black" w:eastAsia="GungsuhChe" w:hAnsi="Cooper Black"/>
                          <w:bCs/>
                          <w:i/>
                          <w:noProof/>
                          <w:color w:val="000000" w:themeColor="text1"/>
                          <w:sz w:val="28"/>
                          <w:szCs w:val="28"/>
                          <w:u w:val="single"/>
                        </w:rPr>
                      </w:pPr>
                      <w:r w:rsidRPr="00E30217">
                        <w:rPr>
                          <w:rFonts w:ascii="Cooper Black" w:eastAsia="GungsuhChe" w:hAnsi="Cooper Black"/>
                          <w:bCs/>
                          <w:i/>
                          <w:noProof/>
                          <w:color w:val="000000" w:themeColor="text1"/>
                          <w:sz w:val="28"/>
                          <w:szCs w:val="28"/>
                          <w:u w:val="single"/>
                        </w:rPr>
                        <w:t>SAPCC Playgroup</w:t>
                      </w:r>
                    </w:p>
                    <w:p w:rsidR="000145AB" w:rsidRPr="0039725E" w:rsidRDefault="000145AB" w:rsidP="00F376B5">
                      <w:pPr>
                        <w:pStyle w:val="Picture-Professional"/>
                        <w:spacing w:before="0" w:after="0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 w:rsidRPr="0039725E">
                        <w:rPr>
                          <w:rFonts w:ascii="Times New Roman" w:hAnsi="Times New Roman"/>
                          <w:b/>
                        </w:rPr>
                        <w:t>Tuesday Mornings</w:t>
                      </w:r>
                    </w:p>
                    <w:p w:rsidR="000145AB" w:rsidRPr="0039725E" w:rsidRDefault="000145AB" w:rsidP="0039725E">
                      <w:pPr>
                        <w:pStyle w:val="Picture-Professional"/>
                        <w:spacing w:before="0" w:after="0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 w:rsidRPr="0039725E">
                        <w:rPr>
                          <w:rFonts w:ascii="Times New Roman" w:hAnsi="Times New Roman"/>
                          <w:b/>
                        </w:rPr>
                        <w:t>10:30-12:00pm</w:t>
                      </w:r>
                    </w:p>
                    <w:p w:rsidR="000145AB" w:rsidRPr="0039725E" w:rsidRDefault="000145AB" w:rsidP="0039725E">
                      <w:pPr>
                        <w:pStyle w:val="Picture-Professional"/>
                        <w:spacing w:before="0" w:after="0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 w:rsidRPr="0039725E">
                        <w:rPr>
                          <w:rFonts w:ascii="Times New Roman" w:hAnsi="Times New Roman"/>
                          <w:b/>
                        </w:rPr>
                        <w:t>Ages Birth-6 (Older</w:t>
                      </w:r>
                    </w:p>
                    <w:p w:rsidR="000145AB" w:rsidRPr="0039725E" w:rsidRDefault="000145AB" w:rsidP="0039725E">
                      <w:pPr>
                        <w:pStyle w:val="Picture-Professional"/>
                        <w:spacing w:before="0" w:after="0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 w:rsidRPr="0039725E">
                        <w:rPr>
                          <w:rFonts w:ascii="Times New Roman" w:hAnsi="Times New Roman"/>
                          <w:b/>
                        </w:rPr>
                        <w:t>Siblings are Welcome to Attend)</w:t>
                      </w:r>
                    </w:p>
                    <w:p w:rsidR="00F76DDA" w:rsidRDefault="00F76DDA" w:rsidP="009B2910">
                      <w:pPr>
                        <w:pStyle w:val="BodyText-Professional"/>
                        <w:spacing w:after="0" w:line="240" w:lineRule="auto"/>
                        <w:jc w:val="center"/>
                        <w:rPr>
                          <w:rFonts w:ascii="Times New Roman" w:eastAsia="GungsuhChe" w:hAnsi="Times New Roman"/>
                          <w:b/>
                          <w:bCs/>
                          <w:noProof/>
                          <w:color w:val="000000" w:themeColor="text1"/>
                          <w:sz w:val="16"/>
                          <w:szCs w:val="16"/>
                        </w:rPr>
                      </w:pPr>
                    </w:p>
                    <w:p w:rsidR="00A8135F" w:rsidRPr="0039725E" w:rsidRDefault="00A8135F" w:rsidP="00A8135F">
                      <w:pPr>
                        <w:pStyle w:val="Picture-Professional"/>
                        <w:spacing w:before="0" w:after="0"/>
                        <w:rPr>
                          <w:rFonts w:ascii="Times New Roman" w:hAnsi="Times New Roman"/>
                          <w:b/>
                        </w:rPr>
                      </w:pPr>
                      <w:r w:rsidRPr="0039725E">
                        <w:rPr>
                          <w:rFonts w:ascii="Times New Roman" w:hAnsi="Times New Roman"/>
                        </w:rPr>
                        <w:t>Playgroups provides parents and children with opportunities to socialize, learn and ha</w:t>
                      </w:r>
                      <w:r w:rsidR="002173BF">
                        <w:rPr>
                          <w:rFonts w:ascii="Times New Roman" w:hAnsi="Times New Roman"/>
                        </w:rPr>
                        <w:t>ve fun in a safe environment le</w:t>
                      </w:r>
                      <w:r w:rsidRPr="0039725E">
                        <w:rPr>
                          <w:rFonts w:ascii="Times New Roman" w:hAnsi="Times New Roman"/>
                        </w:rPr>
                        <w:t xml:space="preserve">d by parent child center specialists. </w:t>
                      </w:r>
                    </w:p>
                    <w:p w:rsidR="00A8135F" w:rsidRPr="00A8135F" w:rsidRDefault="00A8135F" w:rsidP="009B2910">
                      <w:pPr>
                        <w:pStyle w:val="BodyText-Professional"/>
                        <w:spacing w:after="0" w:line="240" w:lineRule="auto"/>
                        <w:jc w:val="center"/>
                        <w:rPr>
                          <w:rFonts w:ascii="Times New Roman" w:eastAsia="GungsuhChe" w:hAnsi="Times New Roman"/>
                          <w:b/>
                          <w:bCs/>
                          <w:noProof/>
                          <w:color w:val="000000" w:themeColor="text1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E0439" w:rsidRDefault="0054587D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0" allowOverlap="1" wp14:anchorId="28957FBE" wp14:editId="0A527544">
                <wp:simplePos x="0" y="0"/>
                <wp:positionH relativeFrom="column">
                  <wp:posOffset>2147570</wp:posOffset>
                </wp:positionH>
                <wp:positionV relativeFrom="paragraph">
                  <wp:posOffset>111760</wp:posOffset>
                </wp:positionV>
                <wp:extent cx="3190875" cy="3133725"/>
                <wp:effectExtent l="19050" t="19050" r="28575" b="28575"/>
                <wp:wrapNone/>
                <wp:docPr id="2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0875" cy="313372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accent6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A2BF5" w:rsidRDefault="00AF628D" w:rsidP="00AF628D">
                            <w:pPr>
                              <w:pStyle w:val="Picture-Professional"/>
                              <w:spacing w:after="0"/>
                              <w:ind w:firstLine="720"/>
                              <w:jc w:val="center"/>
                              <w:rPr>
                                <w:rFonts w:ascii="Cooper Black" w:eastAsia="GungsuhChe" w:hAnsi="Cooper Black"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AF628D">
                              <w:rPr>
                                <w:rFonts w:ascii="Cooper Black" w:eastAsia="GungsuhChe" w:hAnsi="Cooper Black"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Family Pajama Story Time</w:t>
                            </w:r>
                          </w:p>
                          <w:p w:rsidR="00AF628D" w:rsidRDefault="00AF628D" w:rsidP="00AF628D">
                            <w:pPr>
                              <w:pStyle w:val="Picture-Professional"/>
                              <w:spacing w:before="0" w:after="0"/>
                              <w:ind w:firstLine="720"/>
                              <w:jc w:val="center"/>
                              <w:rPr>
                                <w:rFonts w:ascii="Times New Roman" w:eastAsia="GungsuhChe" w:hAnsi="Times New Roman"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eastAsia="GungsuhChe" w:hAnsi="Times New Roman"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Monday February 12, 2024</w:t>
                            </w:r>
                          </w:p>
                          <w:p w:rsidR="00AF628D" w:rsidRDefault="00AF628D" w:rsidP="00AF628D">
                            <w:pPr>
                              <w:pStyle w:val="Picture-Professional"/>
                              <w:spacing w:before="0" w:after="0"/>
                              <w:ind w:firstLine="720"/>
                              <w:jc w:val="center"/>
                              <w:rPr>
                                <w:rFonts w:ascii="Times New Roman" w:eastAsia="GungsuhChe" w:hAnsi="Times New Roman"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eastAsia="GungsuhChe" w:hAnsi="Times New Roman"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6:00-6:45</w:t>
                            </w:r>
                          </w:p>
                          <w:p w:rsidR="00AF628D" w:rsidRDefault="00AF628D" w:rsidP="00AF628D">
                            <w:pPr>
                              <w:pStyle w:val="Picture-Professional"/>
                              <w:spacing w:before="0" w:after="0"/>
                              <w:ind w:firstLine="720"/>
                              <w:jc w:val="center"/>
                              <w:rPr>
                                <w:rFonts w:ascii="Times New Roman" w:eastAsia="GungsuhChe" w:hAnsi="Times New Roman"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eastAsia="GungsuhChe" w:hAnsi="Times New Roman"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Best Suited for ages 6 and under</w:t>
                            </w:r>
                          </w:p>
                          <w:p w:rsidR="00AF628D" w:rsidRDefault="00AF628D" w:rsidP="00AF628D">
                            <w:pPr>
                              <w:pStyle w:val="Picture-Professional"/>
                              <w:spacing w:after="0"/>
                              <w:rPr>
                                <w:rFonts w:ascii="Times New Roman" w:eastAsia="GungsuhChe" w:hAnsi="Times New Roman"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eastAsia="GungsuhChe" w:hAnsi="Times New Roman"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   The whole family is invited to don your comfy PJ’s and head over to the library of a evening of bedtime stories and gentle music. </w:t>
                            </w:r>
                          </w:p>
                          <w:p w:rsidR="0054587D" w:rsidRDefault="0054587D" w:rsidP="00AF628D">
                            <w:pPr>
                              <w:pStyle w:val="Picture-Professional"/>
                              <w:spacing w:after="0"/>
                              <w:rPr>
                                <w:rFonts w:ascii="Times New Roman" w:eastAsia="GungsuhChe" w:hAnsi="Times New Roman"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</w:p>
                          <w:p w:rsidR="0054587D" w:rsidRDefault="0054587D" w:rsidP="0054587D">
                            <w:pPr>
                              <w:pStyle w:val="Picture-Professional"/>
                              <w:spacing w:after="0"/>
                              <w:jc w:val="center"/>
                              <w:rPr>
                                <w:rFonts w:ascii="Cooper Black" w:eastAsia="GungsuhChe" w:hAnsi="Cooper Black"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4587D">
                              <w:rPr>
                                <w:rFonts w:ascii="Cooper Black" w:eastAsia="GungsuhChe" w:hAnsi="Cooper Black"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Teen Jewerly Making (aka- Taylor Swift Braclets pt. 2)</w:t>
                            </w:r>
                          </w:p>
                          <w:p w:rsidR="0054587D" w:rsidRDefault="0054587D" w:rsidP="0054587D">
                            <w:pPr>
                              <w:pStyle w:val="Picture-Professional"/>
                              <w:spacing w:before="0" w:after="0"/>
                              <w:jc w:val="center"/>
                              <w:rPr>
                                <w:rFonts w:ascii="Times New Roman" w:eastAsia="GungsuhChe" w:hAnsi="Times New Roman"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eastAsia="GungsuhChe" w:hAnsi="Times New Roman"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Monday Febrary 26, 2024</w:t>
                            </w:r>
                          </w:p>
                          <w:p w:rsidR="0054587D" w:rsidRDefault="0054587D" w:rsidP="0054587D">
                            <w:pPr>
                              <w:pStyle w:val="Picture-Professional"/>
                              <w:spacing w:before="0" w:after="0"/>
                              <w:jc w:val="center"/>
                              <w:rPr>
                                <w:rFonts w:ascii="Times New Roman" w:eastAsia="GungsuhChe" w:hAnsi="Times New Roman"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eastAsia="GungsuhChe" w:hAnsi="Times New Roman"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>5:00-6:30- Grades 6 &amp; Up</w:t>
                            </w:r>
                          </w:p>
                          <w:p w:rsidR="0054587D" w:rsidRPr="0054587D" w:rsidRDefault="0054587D" w:rsidP="0054587D">
                            <w:pPr>
                              <w:pStyle w:val="Picture-Professional"/>
                              <w:spacing w:before="0" w:after="0"/>
                              <w:jc w:val="center"/>
                              <w:rPr>
                                <w:rFonts w:ascii="Times New Roman" w:eastAsia="GungsuhChe" w:hAnsi="Times New Roman"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eastAsia="GungsuhChe" w:hAnsi="Times New Roman"/>
                                <w:bCs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Join us for a evening of fun jewerly making. We have all the supplies to make Taylor Swift Friendships bracelets, earringss, necklaces and more.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957FBE" id="_x0000_s1030" type="#_x0000_t202" style="position:absolute;margin-left:169.1pt;margin-top:8.8pt;width:251.25pt;height:246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" o:allowincell="f" filled="f" strokecolor="#e36c0a [2409]" strokeweight="3pt">
                <v:textbox>
                  <w:txbxContent>
                    <w:p w:rsidR="00EA2BF5" w:rsidRDefault="00AF628D" w:rsidP="00AF628D">
                      <w:pPr>
                        <w:pStyle w:val="Picture-Professional"/>
                        <w:spacing w:after="0"/>
                        <w:ind w:firstLine="720"/>
                        <w:jc w:val="center"/>
                        <w:rPr>
                          <w:rFonts w:ascii="Cooper Black" w:eastAsia="GungsuhChe" w:hAnsi="Cooper Black"/>
                          <w:bCs/>
                          <w:noProof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 w:rsidRPr="00AF628D">
                        <w:rPr>
                          <w:rFonts w:ascii="Cooper Black" w:eastAsia="GungsuhChe" w:hAnsi="Cooper Black"/>
                          <w:bCs/>
                          <w:noProof/>
                          <w:color w:val="000000" w:themeColor="text1"/>
                          <w:sz w:val="24"/>
                          <w:szCs w:val="24"/>
                          <w:u w:val="single"/>
                        </w:rPr>
                        <w:t>Family Pajama Story Time</w:t>
                      </w:r>
                    </w:p>
                    <w:p w:rsidR="00AF628D" w:rsidRDefault="00AF628D" w:rsidP="00AF628D">
                      <w:pPr>
                        <w:pStyle w:val="Picture-Professional"/>
                        <w:spacing w:before="0" w:after="0"/>
                        <w:ind w:firstLine="720"/>
                        <w:jc w:val="center"/>
                        <w:rPr>
                          <w:rFonts w:ascii="Times New Roman" w:eastAsia="GungsuhChe" w:hAnsi="Times New Roman"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eastAsia="GungsuhChe" w:hAnsi="Times New Roman"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  <w:t>Monday February 12, 2024</w:t>
                      </w:r>
                    </w:p>
                    <w:p w:rsidR="00AF628D" w:rsidRDefault="00AF628D" w:rsidP="00AF628D">
                      <w:pPr>
                        <w:pStyle w:val="Picture-Professional"/>
                        <w:spacing w:before="0" w:after="0"/>
                        <w:ind w:firstLine="720"/>
                        <w:jc w:val="center"/>
                        <w:rPr>
                          <w:rFonts w:ascii="Times New Roman" w:eastAsia="GungsuhChe" w:hAnsi="Times New Roman"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eastAsia="GungsuhChe" w:hAnsi="Times New Roman"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  <w:t>6:00-6:45</w:t>
                      </w:r>
                    </w:p>
                    <w:p w:rsidR="00AF628D" w:rsidRDefault="00AF628D" w:rsidP="00AF628D">
                      <w:pPr>
                        <w:pStyle w:val="Picture-Professional"/>
                        <w:spacing w:before="0" w:after="0"/>
                        <w:ind w:firstLine="720"/>
                        <w:jc w:val="center"/>
                        <w:rPr>
                          <w:rFonts w:ascii="Times New Roman" w:eastAsia="GungsuhChe" w:hAnsi="Times New Roman"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eastAsia="GungsuhChe" w:hAnsi="Times New Roman"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  <w:t>Best Suited for ages 6 and under</w:t>
                      </w:r>
                    </w:p>
                    <w:p w:rsidR="00AF628D" w:rsidRDefault="00AF628D" w:rsidP="00AF628D">
                      <w:pPr>
                        <w:pStyle w:val="Picture-Professional"/>
                        <w:spacing w:after="0"/>
                        <w:rPr>
                          <w:rFonts w:ascii="Times New Roman" w:eastAsia="GungsuhChe" w:hAnsi="Times New Roman"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eastAsia="GungsuhChe" w:hAnsi="Times New Roman"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  <w:t xml:space="preserve">    The whole family is invited to don your comfy PJ’s and head over to the library of a evening of bedtime stories and gentle music. </w:t>
                      </w:r>
                    </w:p>
                    <w:p w:rsidR="0054587D" w:rsidRDefault="0054587D" w:rsidP="00AF628D">
                      <w:pPr>
                        <w:pStyle w:val="Picture-Professional"/>
                        <w:spacing w:after="0"/>
                        <w:rPr>
                          <w:rFonts w:ascii="Times New Roman" w:eastAsia="GungsuhChe" w:hAnsi="Times New Roman"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</w:p>
                    <w:p w:rsidR="0054587D" w:rsidRDefault="0054587D" w:rsidP="0054587D">
                      <w:pPr>
                        <w:pStyle w:val="Picture-Professional"/>
                        <w:spacing w:after="0"/>
                        <w:jc w:val="center"/>
                        <w:rPr>
                          <w:rFonts w:ascii="Cooper Black" w:eastAsia="GungsuhChe" w:hAnsi="Cooper Black"/>
                          <w:bCs/>
                          <w:noProof/>
                          <w:color w:val="000000" w:themeColor="text1"/>
                          <w:sz w:val="24"/>
                          <w:szCs w:val="24"/>
                        </w:rPr>
                      </w:pPr>
                      <w:r w:rsidRPr="0054587D">
                        <w:rPr>
                          <w:rFonts w:ascii="Cooper Black" w:eastAsia="GungsuhChe" w:hAnsi="Cooper Black"/>
                          <w:bCs/>
                          <w:noProof/>
                          <w:color w:val="000000" w:themeColor="text1"/>
                          <w:sz w:val="24"/>
                          <w:szCs w:val="24"/>
                          <w:u w:val="single"/>
                        </w:rPr>
                        <w:t>Teen Jewerly Making (aka- Taylor Swift Braclets pt. 2)</w:t>
                      </w:r>
                    </w:p>
                    <w:p w:rsidR="0054587D" w:rsidRDefault="0054587D" w:rsidP="0054587D">
                      <w:pPr>
                        <w:pStyle w:val="Picture-Professional"/>
                        <w:spacing w:before="0" w:after="0"/>
                        <w:jc w:val="center"/>
                        <w:rPr>
                          <w:rFonts w:ascii="Times New Roman" w:eastAsia="GungsuhChe" w:hAnsi="Times New Roman"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eastAsia="GungsuhChe" w:hAnsi="Times New Roman"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  <w:t>Monday Febrary 26, 2024</w:t>
                      </w:r>
                    </w:p>
                    <w:p w:rsidR="0054587D" w:rsidRDefault="0054587D" w:rsidP="0054587D">
                      <w:pPr>
                        <w:pStyle w:val="Picture-Professional"/>
                        <w:spacing w:before="0" w:after="0"/>
                        <w:jc w:val="center"/>
                        <w:rPr>
                          <w:rFonts w:ascii="Times New Roman" w:eastAsia="GungsuhChe" w:hAnsi="Times New Roman"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eastAsia="GungsuhChe" w:hAnsi="Times New Roman"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  <w:t>5:00-6:30- Grades 6 &amp; Up</w:t>
                      </w:r>
                    </w:p>
                    <w:p w:rsidR="0054587D" w:rsidRPr="0054587D" w:rsidRDefault="0054587D" w:rsidP="0054587D">
                      <w:pPr>
                        <w:pStyle w:val="Picture-Professional"/>
                        <w:spacing w:before="0" w:after="0"/>
                        <w:jc w:val="center"/>
                        <w:rPr>
                          <w:rFonts w:ascii="Times New Roman" w:eastAsia="GungsuhChe" w:hAnsi="Times New Roman"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eastAsia="GungsuhChe" w:hAnsi="Times New Roman"/>
                          <w:bCs/>
                          <w:noProof/>
                          <w:color w:val="000000" w:themeColor="text1"/>
                          <w:sz w:val="22"/>
                          <w:szCs w:val="22"/>
                        </w:rPr>
                        <w:t xml:space="preserve">Join us for a evening of fun jewerly making. We have all the supplies to make Taylor Swift Friendships bracelets, earringss, necklaces and more. </w:t>
                      </w:r>
                    </w:p>
                  </w:txbxContent>
                </v:textbox>
              </v:shape>
            </w:pict>
          </mc:Fallback>
        </mc:AlternateContent>
      </w:r>
      <w:r w:rsidR="00824AEC"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0" allowOverlap="1" wp14:anchorId="60C5BFCA" wp14:editId="1D5B8E10">
                <wp:simplePos x="0" y="0"/>
                <wp:positionH relativeFrom="column">
                  <wp:posOffset>5452110</wp:posOffset>
                </wp:positionH>
                <wp:positionV relativeFrom="paragraph">
                  <wp:posOffset>102235</wp:posOffset>
                </wp:positionV>
                <wp:extent cx="1527175" cy="3133725"/>
                <wp:effectExtent l="19050" t="19050" r="15875" b="28575"/>
                <wp:wrapNone/>
                <wp:docPr id="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7175" cy="313372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4BACC6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F3FF7" w:rsidRDefault="008F3FF7" w:rsidP="00824AEC">
                            <w:pPr>
                              <w:pStyle w:val="Picture-Professional"/>
                              <w:spacing w:before="0" w:after="0"/>
                              <w:jc w:val="center"/>
                              <w:rPr>
                                <w:rFonts w:ascii="Cooper Black" w:hAnsi="Cooper Black"/>
                                <w:i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Cooper Black" w:hAnsi="Cooper Black"/>
                                <w:i/>
                                <w:sz w:val="28"/>
                                <w:szCs w:val="28"/>
                                <w:u w:val="single"/>
                              </w:rPr>
                              <w:t>LEGO</w:t>
                            </w:r>
                          </w:p>
                          <w:p w:rsidR="00824AEC" w:rsidRDefault="008F3FF7" w:rsidP="00824AEC">
                            <w:pPr>
                              <w:pStyle w:val="Picture-Professional"/>
                              <w:spacing w:before="0" w:after="0"/>
                              <w:jc w:val="center"/>
                              <w:rPr>
                                <w:rFonts w:ascii="Cooper Black" w:hAnsi="Cooper Black"/>
                                <w:i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Cooper Black" w:hAnsi="Cooper Black"/>
                                <w:i/>
                                <w:sz w:val="28"/>
                                <w:szCs w:val="28"/>
                                <w:u w:val="single"/>
                              </w:rPr>
                              <w:t>Hangout</w:t>
                            </w:r>
                          </w:p>
                          <w:p w:rsidR="00987590" w:rsidRDefault="00987590" w:rsidP="00824AEC">
                            <w:pPr>
                              <w:pStyle w:val="Picture-Professional"/>
                              <w:spacing w:before="0" w:after="0"/>
                              <w:jc w:val="center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</w:p>
                          <w:p w:rsidR="00824AEC" w:rsidRDefault="00824AEC" w:rsidP="00824AEC">
                            <w:pPr>
                              <w:pStyle w:val="Picture-Professional"/>
                              <w:spacing w:before="0" w:after="0"/>
                              <w:jc w:val="center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3:30-4:</w:t>
                            </w:r>
                            <w:r w:rsidR="008F3FF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30 pm</w:t>
                            </w:r>
                          </w:p>
                          <w:p w:rsidR="008F3FF7" w:rsidRDefault="008F3FF7" w:rsidP="00824AEC">
                            <w:pPr>
                              <w:pStyle w:val="Picture-Professional"/>
                              <w:spacing w:before="0" w:after="0"/>
                              <w:jc w:val="center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Grades K &amp; Up</w:t>
                            </w:r>
                          </w:p>
                          <w:p w:rsidR="008F3FF7" w:rsidRDefault="008F3FF7" w:rsidP="00824AEC">
                            <w:pPr>
                              <w:pStyle w:val="Picture-Professional"/>
                              <w:spacing w:before="0" w:after="0"/>
                              <w:jc w:val="center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</w:p>
                          <w:p w:rsidR="008F3FF7" w:rsidRDefault="008F3FF7" w:rsidP="008F3FF7">
                            <w:pPr>
                              <w:pStyle w:val="Picture-Professional"/>
                              <w:spacing w:before="0" w:after="0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Do you love to build with Legos? Join likeminded kids to free build or to work on a group project. </w:t>
                            </w:r>
                          </w:p>
                          <w:p w:rsidR="008F3FF7" w:rsidRPr="00824AEC" w:rsidRDefault="008F3FF7" w:rsidP="008F3FF7">
                            <w:pPr>
                              <w:pStyle w:val="Picture-Professional"/>
                              <w:spacing w:before="0" w:after="0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C5BFCA" id="_x0000_s1031" type="#_x0000_t202" style="position:absolute;margin-left:429.3pt;margin-top:8.05pt;width:120.25pt;height:246.7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" o:allowincell="f" filled="f" strokecolor="#4bacc6" strokeweight="3pt">
                <v:textbox>
                  <w:txbxContent>
                    <w:p w:rsidR="008F3FF7" w:rsidRDefault="008F3FF7" w:rsidP="00824AEC">
                      <w:pPr>
                        <w:pStyle w:val="Picture-Professional"/>
                        <w:spacing w:before="0" w:after="0"/>
                        <w:jc w:val="center"/>
                        <w:rPr>
                          <w:rFonts w:ascii="Cooper Black" w:hAnsi="Cooper Black"/>
                          <w:i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Cooper Black" w:hAnsi="Cooper Black"/>
                          <w:i/>
                          <w:sz w:val="28"/>
                          <w:szCs w:val="28"/>
                          <w:u w:val="single"/>
                        </w:rPr>
                        <w:t>LEGO</w:t>
                      </w:r>
                    </w:p>
                    <w:p w:rsidR="00824AEC" w:rsidRDefault="008F3FF7" w:rsidP="00824AEC">
                      <w:pPr>
                        <w:pStyle w:val="Picture-Professional"/>
                        <w:spacing w:before="0" w:after="0"/>
                        <w:jc w:val="center"/>
                        <w:rPr>
                          <w:rFonts w:ascii="Cooper Black" w:hAnsi="Cooper Black"/>
                          <w:i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Cooper Black" w:hAnsi="Cooper Black"/>
                          <w:i/>
                          <w:sz w:val="28"/>
                          <w:szCs w:val="28"/>
                          <w:u w:val="single"/>
                        </w:rPr>
                        <w:t>Hangout</w:t>
                      </w:r>
                    </w:p>
                    <w:p w:rsidR="00987590" w:rsidRDefault="00987590" w:rsidP="00824AEC">
                      <w:pPr>
                        <w:pStyle w:val="Picture-Professional"/>
                        <w:spacing w:before="0" w:after="0"/>
                        <w:jc w:val="center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</w:p>
                    <w:p w:rsidR="00824AEC" w:rsidRDefault="00824AEC" w:rsidP="00824AEC">
                      <w:pPr>
                        <w:pStyle w:val="Picture-Professional"/>
                        <w:spacing w:before="0" w:after="0"/>
                        <w:jc w:val="center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/>
                          <w:sz w:val="22"/>
                          <w:szCs w:val="22"/>
                        </w:rPr>
                        <w:t>3:30-4:</w:t>
                      </w:r>
                      <w:r w:rsidR="008F3FF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30 pm</w:t>
                      </w:r>
                    </w:p>
                    <w:p w:rsidR="008F3FF7" w:rsidRDefault="008F3FF7" w:rsidP="00824AEC">
                      <w:pPr>
                        <w:pStyle w:val="Picture-Professional"/>
                        <w:spacing w:before="0" w:after="0"/>
                        <w:jc w:val="center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/>
                          <w:sz w:val="22"/>
                          <w:szCs w:val="22"/>
                        </w:rPr>
                        <w:t>Grades K &amp; Up</w:t>
                      </w:r>
                    </w:p>
                    <w:p w:rsidR="008F3FF7" w:rsidRDefault="008F3FF7" w:rsidP="00824AEC">
                      <w:pPr>
                        <w:pStyle w:val="Picture-Professional"/>
                        <w:spacing w:before="0" w:after="0"/>
                        <w:jc w:val="center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</w:p>
                    <w:p w:rsidR="008F3FF7" w:rsidRDefault="008F3FF7" w:rsidP="008F3FF7">
                      <w:pPr>
                        <w:pStyle w:val="Picture-Professional"/>
                        <w:spacing w:before="0" w:after="0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Do you love to build with Legos? Join likeminded kids to free build or to work on a group project. </w:t>
                      </w:r>
                    </w:p>
                    <w:p w:rsidR="008F3FF7" w:rsidRPr="00824AEC" w:rsidRDefault="008F3FF7" w:rsidP="008F3FF7">
                      <w:pPr>
                        <w:pStyle w:val="Picture-Professional"/>
                        <w:spacing w:before="0" w:after="0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E0439" w:rsidRDefault="00EE0439"/>
    <w:p w:rsidR="00EE0439" w:rsidRDefault="00EE0439"/>
    <w:p w:rsidR="00EE0439" w:rsidRDefault="00EE0439"/>
    <w:p w:rsidR="00EE0439" w:rsidRPr="007C044B" w:rsidRDefault="007C044B" w:rsidP="007C044B">
      <w:pPr>
        <w:tabs>
          <w:tab w:val="left" w:pos="6150"/>
        </w:tabs>
      </w:pPr>
      <w:r>
        <w:t xml:space="preserve">                                                                                                     </w:t>
      </w:r>
    </w:p>
    <w:p w:rsidR="00FB5078" w:rsidRDefault="00FB5078"/>
    <w:p w:rsidR="00442B80" w:rsidRPr="007D430E" w:rsidRDefault="0054587D" w:rsidP="00987590">
      <w:pPr>
        <w:pStyle w:val="BodyText-Professional"/>
        <w:rPr>
          <w:rFonts w:ascii="Times New Roman" w:hAnsi="Times New Roman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>
                <wp:simplePos x="0" y="0"/>
                <wp:positionH relativeFrom="column">
                  <wp:posOffset>2195195</wp:posOffset>
                </wp:positionH>
                <wp:positionV relativeFrom="paragraph">
                  <wp:posOffset>730885</wp:posOffset>
                </wp:positionV>
                <wp:extent cx="3143250" cy="0"/>
                <wp:effectExtent l="0" t="0" r="1905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4FC818" id="Straight Connector 4" o:spid="_x0000_s1026" style="position:absolute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2.85pt,57.55pt" to="420.35pt,5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" strokecolor="#4579b8 [3044]"/>
            </w:pict>
          </mc:Fallback>
        </mc:AlternateContent>
      </w:r>
      <w:r w:rsidR="008F3FF7">
        <w:rPr>
          <w:noProof/>
        </w:rPr>
        <w:drawing>
          <wp:anchor distT="0" distB="0" distL="114300" distR="114300" simplePos="0" relativeHeight="251784192" behindDoc="0" locked="0" layoutInCell="1" allowOverlap="1">
            <wp:simplePos x="0" y="0"/>
            <wp:positionH relativeFrom="column">
              <wp:posOffset>5556885</wp:posOffset>
            </wp:positionH>
            <wp:positionV relativeFrom="paragraph">
              <wp:posOffset>1473835</wp:posOffset>
            </wp:positionV>
            <wp:extent cx="1341163" cy="666750"/>
            <wp:effectExtent l="0" t="0" r="0" b="0"/>
            <wp:wrapNone/>
            <wp:docPr id="8" name="Picture 8" descr="Lego clipart #4 | Legos, Free lego, Lego 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go clipart #4 | Legos, Free lego, Lego sign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163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7116" w:rsidRPr="00C44D06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57568" behindDoc="0" locked="0" layoutInCell="1" allowOverlap="1">
                <wp:simplePos x="0" y="0"/>
                <wp:positionH relativeFrom="column">
                  <wp:posOffset>-162560</wp:posOffset>
                </wp:positionH>
                <wp:positionV relativeFrom="paragraph">
                  <wp:posOffset>1473835</wp:posOffset>
                </wp:positionV>
                <wp:extent cx="2162175" cy="970059"/>
                <wp:effectExtent l="0" t="0" r="28575" b="2095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2175" cy="97005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4D06" w:rsidRPr="00AE5D90" w:rsidRDefault="00C44D06" w:rsidP="00AE5D90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E5D90">
                              <w:rPr>
                                <w:b/>
                                <w:sz w:val="24"/>
                                <w:szCs w:val="24"/>
                              </w:rPr>
                              <w:t xml:space="preserve">To register for programs call 228-3517, e-mail the youth library @ </w:t>
                            </w:r>
                            <w:hyperlink r:id="rId13" w:history="1">
                              <w:r w:rsidRPr="00AE5D90">
                                <w:rPr>
                                  <w:rStyle w:val="Hyperlink"/>
                                  <w:b/>
                                  <w:sz w:val="24"/>
                                  <w:szCs w:val="24"/>
                                </w:rPr>
                                <w:t>FMLkidsVT@gmail.com</w:t>
                              </w:r>
                            </w:hyperlink>
                          </w:p>
                          <w:p w:rsidR="00C44D06" w:rsidRPr="00AE5D90" w:rsidRDefault="00C44D06" w:rsidP="00C44D06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E5D90">
                              <w:rPr>
                                <w:b/>
                                <w:sz w:val="24"/>
                                <w:szCs w:val="24"/>
                              </w:rPr>
                              <w:t xml:space="preserve">Or visit fmlnews.org/youth. </w:t>
                            </w:r>
                          </w:p>
                          <w:p w:rsidR="00C44D06" w:rsidRDefault="00C44D0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-12.8pt;margin-top:116.05pt;width:170.25pt;height:76.4pt;z-index:2517575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">
                <v:textbox>
                  <w:txbxContent>
                    <w:p w:rsidR="00C44D06" w:rsidRPr="00AE5D90" w:rsidRDefault="00C44D06" w:rsidP="00AE5D90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AE5D90">
                        <w:rPr>
                          <w:b/>
                          <w:sz w:val="24"/>
                          <w:szCs w:val="24"/>
                        </w:rPr>
                        <w:t xml:space="preserve">To register for programs call 228-3517, e-mail the youth library @ </w:t>
                      </w:r>
                      <w:hyperlink r:id="rId14" w:history="1">
                        <w:r w:rsidRPr="00AE5D90">
                          <w:rPr>
                            <w:rStyle w:val="Hyperlink"/>
                            <w:b/>
                            <w:sz w:val="24"/>
                            <w:szCs w:val="24"/>
                          </w:rPr>
                          <w:t>FMLkidsVT@gmail.com</w:t>
                        </w:r>
                      </w:hyperlink>
                    </w:p>
                    <w:p w:rsidR="00C44D06" w:rsidRPr="00AE5D90" w:rsidRDefault="00C44D06" w:rsidP="00C44D06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AE5D90">
                        <w:rPr>
                          <w:b/>
                          <w:sz w:val="24"/>
                          <w:szCs w:val="24"/>
                        </w:rPr>
                        <w:t xml:space="preserve">Or visit fmlnews.org/youth. </w:t>
                      </w:r>
                    </w:p>
                    <w:p w:rsidR="00C44D06" w:rsidRDefault="00C44D06"/>
                  </w:txbxContent>
                </v:textbox>
              </v:shape>
            </w:pict>
          </mc:Fallback>
        </mc:AlternateContent>
      </w:r>
      <w:r w:rsidR="00297116">
        <w:rPr>
          <w:noProof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934085</wp:posOffset>
            </wp:positionH>
            <wp:positionV relativeFrom="paragraph">
              <wp:posOffset>730250</wp:posOffset>
            </wp:positionV>
            <wp:extent cx="967105" cy="561975"/>
            <wp:effectExtent l="0" t="0" r="4445" b="9525"/>
            <wp:wrapNone/>
            <wp:docPr id="3" name="Picture 3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10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5078">
        <w:br w:type="page"/>
      </w:r>
      <w:r w:rsidR="00C44D06" w:rsidRPr="00A7669F">
        <w:rPr>
          <w:b/>
        </w:rPr>
        <w:lastRenderedPageBreak/>
        <w:t xml:space="preserve"> </w:t>
      </w:r>
    </w:p>
    <w:p w:rsidR="00442B80" w:rsidRPr="00A7669F" w:rsidRDefault="00442B80" w:rsidP="00A7669F">
      <w:pPr>
        <w:rPr>
          <w:b/>
          <w:sz w:val="24"/>
          <w:szCs w:val="24"/>
        </w:rPr>
      </w:pPr>
    </w:p>
    <w:sectPr w:rsidR="00442B80" w:rsidRPr="00A7669F" w:rsidSect="00EE0439">
      <w:pgSz w:w="12240" w:h="15840" w:code="1"/>
      <w:pgMar w:top="1008" w:right="878" w:bottom="1440" w:left="87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0E7C" w:rsidRDefault="00380E7C">
      <w:r>
        <w:separator/>
      </w:r>
    </w:p>
  </w:endnote>
  <w:endnote w:type="continuationSeparator" w:id="0">
    <w:p w:rsidR="00380E7C" w:rsidRDefault="00380E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GungsuhChe"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0E7C" w:rsidRDefault="00380E7C">
      <w:r>
        <w:separator/>
      </w:r>
    </w:p>
  </w:footnote>
  <w:footnote w:type="continuationSeparator" w:id="0">
    <w:p w:rsidR="00380E7C" w:rsidRDefault="00380E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45EE3"/>
    <w:multiLevelType w:val="hybridMultilevel"/>
    <w:tmpl w:val="24F4F01C"/>
    <w:lvl w:ilvl="0" w:tplc="86AAA83A"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55862E7E"/>
    <w:multiLevelType w:val="hybridMultilevel"/>
    <w:tmpl w:val="A352FFD4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F12CD1"/>
    <w:multiLevelType w:val="hybridMultilevel"/>
    <w:tmpl w:val="A0B4AE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5D3343"/>
    <w:multiLevelType w:val="hybridMultilevel"/>
    <w:tmpl w:val="D00C0F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439"/>
    <w:rsid w:val="000001CF"/>
    <w:rsid w:val="0000112B"/>
    <w:rsid w:val="00002F70"/>
    <w:rsid w:val="00004BA9"/>
    <w:rsid w:val="0001132F"/>
    <w:rsid w:val="000145AB"/>
    <w:rsid w:val="00014882"/>
    <w:rsid w:val="0001591C"/>
    <w:rsid w:val="0001764B"/>
    <w:rsid w:val="000178EA"/>
    <w:rsid w:val="000201C5"/>
    <w:rsid w:val="00033141"/>
    <w:rsid w:val="00035B57"/>
    <w:rsid w:val="000412C2"/>
    <w:rsid w:val="00051BA8"/>
    <w:rsid w:val="00052213"/>
    <w:rsid w:val="000522FF"/>
    <w:rsid w:val="00056D9B"/>
    <w:rsid w:val="000613B1"/>
    <w:rsid w:val="00063FBE"/>
    <w:rsid w:val="000658F7"/>
    <w:rsid w:val="00067E83"/>
    <w:rsid w:val="00075647"/>
    <w:rsid w:val="00077ABB"/>
    <w:rsid w:val="00077D29"/>
    <w:rsid w:val="00081C09"/>
    <w:rsid w:val="00085773"/>
    <w:rsid w:val="00091853"/>
    <w:rsid w:val="00095209"/>
    <w:rsid w:val="00097D05"/>
    <w:rsid w:val="000A2ACA"/>
    <w:rsid w:val="000A49D2"/>
    <w:rsid w:val="000A66BE"/>
    <w:rsid w:val="000B1025"/>
    <w:rsid w:val="000C4D92"/>
    <w:rsid w:val="000C5DB5"/>
    <w:rsid w:val="000D18B5"/>
    <w:rsid w:val="000E35FD"/>
    <w:rsid w:val="000E4A35"/>
    <w:rsid w:val="000E766B"/>
    <w:rsid w:val="000F025A"/>
    <w:rsid w:val="000F33E4"/>
    <w:rsid w:val="000F34D0"/>
    <w:rsid w:val="000F6C44"/>
    <w:rsid w:val="00100467"/>
    <w:rsid w:val="0010273A"/>
    <w:rsid w:val="001056B1"/>
    <w:rsid w:val="00105F99"/>
    <w:rsid w:val="001107CC"/>
    <w:rsid w:val="0012135D"/>
    <w:rsid w:val="001214A2"/>
    <w:rsid w:val="001233FA"/>
    <w:rsid w:val="00126019"/>
    <w:rsid w:val="0014053F"/>
    <w:rsid w:val="00140603"/>
    <w:rsid w:val="0014186E"/>
    <w:rsid w:val="00143900"/>
    <w:rsid w:val="001536C1"/>
    <w:rsid w:val="00156689"/>
    <w:rsid w:val="00162521"/>
    <w:rsid w:val="00162927"/>
    <w:rsid w:val="001629C7"/>
    <w:rsid w:val="001669C4"/>
    <w:rsid w:val="00167398"/>
    <w:rsid w:val="00170452"/>
    <w:rsid w:val="00171420"/>
    <w:rsid w:val="00173FF3"/>
    <w:rsid w:val="00182110"/>
    <w:rsid w:val="001830BA"/>
    <w:rsid w:val="0018636B"/>
    <w:rsid w:val="00186DD7"/>
    <w:rsid w:val="001A0EC3"/>
    <w:rsid w:val="001A2496"/>
    <w:rsid w:val="001A3605"/>
    <w:rsid w:val="001A4A35"/>
    <w:rsid w:val="001A57AF"/>
    <w:rsid w:val="001A5992"/>
    <w:rsid w:val="001A6B31"/>
    <w:rsid w:val="001A6F40"/>
    <w:rsid w:val="001B08E0"/>
    <w:rsid w:val="001B2421"/>
    <w:rsid w:val="001B7202"/>
    <w:rsid w:val="001B769E"/>
    <w:rsid w:val="001B78EA"/>
    <w:rsid w:val="001C0ADE"/>
    <w:rsid w:val="001C62AF"/>
    <w:rsid w:val="001D049C"/>
    <w:rsid w:val="001D3FC6"/>
    <w:rsid w:val="001E5718"/>
    <w:rsid w:val="001E6F20"/>
    <w:rsid w:val="001F04D1"/>
    <w:rsid w:val="001F3576"/>
    <w:rsid w:val="001F47C1"/>
    <w:rsid w:val="0020010B"/>
    <w:rsid w:val="0020031C"/>
    <w:rsid w:val="0020050D"/>
    <w:rsid w:val="00204411"/>
    <w:rsid w:val="00204691"/>
    <w:rsid w:val="00204FC0"/>
    <w:rsid w:val="00214558"/>
    <w:rsid w:val="002146A3"/>
    <w:rsid w:val="002153C6"/>
    <w:rsid w:val="00215C67"/>
    <w:rsid w:val="002173BF"/>
    <w:rsid w:val="00217530"/>
    <w:rsid w:val="0022254E"/>
    <w:rsid w:val="00223444"/>
    <w:rsid w:val="00244ECD"/>
    <w:rsid w:val="002475B7"/>
    <w:rsid w:val="00247897"/>
    <w:rsid w:val="0025235F"/>
    <w:rsid w:val="00252820"/>
    <w:rsid w:val="002601BC"/>
    <w:rsid w:val="00264480"/>
    <w:rsid w:val="00266D29"/>
    <w:rsid w:val="002677F4"/>
    <w:rsid w:val="002678A9"/>
    <w:rsid w:val="0026794D"/>
    <w:rsid w:val="00271C10"/>
    <w:rsid w:val="0027229B"/>
    <w:rsid w:val="00281D54"/>
    <w:rsid w:val="00283449"/>
    <w:rsid w:val="00284723"/>
    <w:rsid w:val="0028473B"/>
    <w:rsid w:val="00285532"/>
    <w:rsid w:val="00287898"/>
    <w:rsid w:val="0029389F"/>
    <w:rsid w:val="00293C5C"/>
    <w:rsid w:val="00294800"/>
    <w:rsid w:val="00297116"/>
    <w:rsid w:val="00297474"/>
    <w:rsid w:val="002B1CEF"/>
    <w:rsid w:val="002B2AFD"/>
    <w:rsid w:val="002B5886"/>
    <w:rsid w:val="002C1DFE"/>
    <w:rsid w:val="002C2215"/>
    <w:rsid w:val="002C4E46"/>
    <w:rsid w:val="002C6394"/>
    <w:rsid w:val="002C7F0B"/>
    <w:rsid w:val="002D05D7"/>
    <w:rsid w:val="002D18BE"/>
    <w:rsid w:val="002D1A02"/>
    <w:rsid w:val="002D5477"/>
    <w:rsid w:val="002D6620"/>
    <w:rsid w:val="002E3863"/>
    <w:rsid w:val="002E5DD8"/>
    <w:rsid w:val="002E60A3"/>
    <w:rsid w:val="002F508C"/>
    <w:rsid w:val="00306A47"/>
    <w:rsid w:val="00307E9C"/>
    <w:rsid w:val="00315693"/>
    <w:rsid w:val="00315BE9"/>
    <w:rsid w:val="003224B3"/>
    <w:rsid w:val="003248E0"/>
    <w:rsid w:val="00326699"/>
    <w:rsid w:val="0032737B"/>
    <w:rsid w:val="003276F3"/>
    <w:rsid w:val="00327DE4"/>
    <w:rsid w:val="00333F56"/>
    <w:rsid w:val="00337EDC"/>
    <w:rsid w:val="00344A3D"/>
    <w:rsid w:val="0034504A"/>
    <w:rsid w:val="00346789"/>
    <w:rsid w:val="00347EFC"/>
    <w:rsid w:val="0035467E"/>
    <w:rsid w:val="003653A6"/>
    <w:rsid w:val="00370977"/>
    <w:rsid w:val="00374507"/>
    <w:rsid w:val="00380E7C"/>
    <w:rsid w:val="00383BD2"/>
    <w:rsid w:val="00394BA9"/>
    <w:rsid w:val="00394C72"/>
    <w:rsid w:val="0039725E"/>
    <w:rsid w:val="00397B89"/>
    <w:rsid w:val="003A0C97"/>
    <w:rsid w:val="003A33BB"/>
    <w:rsid w:val="003B042B"/>
    <w:rsid w:val="003B4282"/>
    <w:rsid w:val="003B5807"/>
    <w:rsid w:val="003C51A8"/>
    <w:rsid w:val="003D413B"/>
    <w:rsid w:val="003D72A6"/>
    <w:rsid w:val="003E4E22"/>
    <w:rsid w:val="003F46F9"/>
    <w:rsid w:val="003F632A"/>
    <w:rsid w:val="00404993"/>
    <w:rsid w:val="0040594C"/>
    <w:rsid w:val="004059D3"/>
    <w:rsid w:val="00405E2F"/>
    <w:rsid w:val="004063EF"/>
    <w:rsid w:val="00407A9B"/>
    <w:rsid w:val="00407B0C"/>
    <w:rsid w:val="004111AF"/>
    <w:rsid w:val="004113F8"/>
    <w:rsid w:val="0041425F"/>
    <w:rsid w:val="00417937"/>
    <w:rsid w:val="00422805"/>
    <w:rsid w:val="00424062"/>
    <w:rsid w:val="004240BB"/>
    <w:rsid w:val="00426FBF"/>
    <w:rsid w:val="00430C32"/>
    <w:rsid w:val="00431C5B"/>
    <w:rsid w:val="00442B80"/>
    <w:rsid w:val="00443B06"/>
    <w:rsid w:val="00447D1B"/>
    <w:rsid w:val="00451551"/>
    <w:rsid w:val="0045355F"/>
    <w:rsid w:val="0045612C"/>
    <w:rsid w:val="0046116B"/>
    <w:rsid w:val="00461208"/>
    <w:rsid w:val="00464E12"/>
    <w:rsid w:val="00467D51"/>
    <w:rsid w:val="00472764"/>
    <w:rsid w:val="00472BB3"/>
    <w:rsid w:val="004757E5"/>
    <w:rsid w:val="00476148"/>
    <w:rsid w:val="00476C7C"/>
    <w:rsid w:val="00476F42"/>
    <w:rsid w:val="00477278"/>
    <w:rsid w:val="00487334"/>
    <w:rsid w:val="00492755"/>
    <w:rsid w:val="00495A8F"/>
    <w:rsid w:val="00497F3A"/>
    <w:rsid w:val="004A1C72"/>
    <w:rsid w:val="004A1ED8"/>
    <w:rsid w:val="004A259C"/>
    <w:rsid w:val="004A334D"/>
    <w:rsid w:val="004A77F1"/>
    <w:rsid w:val="004B0497"/>
    <w:rsid w:val="004B051F"/>
    <w:rsid w:val="004B0D34"/>
    <w:rsid w:val="004B6892"/>
    <w:rsid w:val="004B7D87"/>
    <w:rsid w:val="004C1C3E"/>
    <w:rsid w:val="004C1E25"/>
    <w:rsid w:val="004C28D5"/>
    <w:rsid w:val="004C3A8C"/>
    <w:rsid w:val="004C4A15"/>
    <w:rsid w:val="004D3A1D"/>
    <w:rsid w:val="004E194B"/>
    <w:rsid w:val="004E1B72"/>
    <w:rsid w:val="004E4B9E"/>
    <w:rsid w:val="004E4FC3"/>
    <w:rsid w:val="004E51AC"/>
    <w:rsid w:val="004E79ED"/>
    <w:rsid w:val="004F3ECF"/>
    <w:rsid w:val="004F47A5"/>
    <w:rsid w:val="004F700F"/>
    <w:rsid w:val="0050232E"/>
    <w:rsid w:val="00505F92"/>
    <w:rsid w:val="00510EC5"/>
    <w:rsid w:val="005112E2"/>
    <w:rsid w:val="00513B07"/>
    <w:rsid w:val="005213C7"/>
    <w:rsid w:val="00527F52"/>
    <w:rsid w:val="0053015D"/>
    <w:rsid w:val="00532734"/>
    <w:rsid w:val="00534D53"/>
    <w:rsid w:val="005405DB"/>
    <w:rsid w:val="005455F9"/>
    <w:rsid w:val="0054587D"/>
    <w:rsid w:val="00550F33"/>
    <w:rsid w:val="00551CF6"/>
    <w:rsid w:val="0055226D"/>
    <w:rsid w:val="00553D97"/>
    <w:rsid w:val="0055564E"/>
    <w:rsid w:val="005576C6"/>
    <w:rsid w:val="0055790B"/>
    <w:rsid w:val="00561BAD"/>
    <w:rsid w:val="00564271"/>
    <w:rsid w:val="00564F88"/>
    <w:rsid w:val="0056772F"/>
    <w:rsid w:val="00573B01"/>
    <w:rsid w:val="0057613E"/>
    <w:rsid w:val="00584A1E"/>
    <w:rsid w:val="005907A4"/>
    <w:rsid w:val="00590FF1"/>
    <w:rsid w:val="0059240E"/>
    <w:rsid w:val="0059482E"/>
    <w:rsid w:val="005A0C63"/>
    <w:rsid w:val="005A0E37"/>
    <w:rsid w:val="005A2891"/>
    <w:rsid w:val="005A3C75"/>
    <w:rsid w:val="005A4AF5"/>
    <w:rsid w:val="005B2EE7"/>
    <w:rsid w:val="005B2F48"/>
    <w:rsid w:val="005B31F1"/>
    <w:rsid w:val="005B63A1"/>
    <w:rsid w:val="005C21CE"/>
    <w:rsid w:val="005E431F"/>
    <w:rsid w:val="005F2217"/>
    <w:rsid w:val="005F53B3"/>
    <w:rsid w:val="005F6E5B"/>
    <w:rsid w:val="00602432"/>
    <w:rsid w:val="006029A2"/>
    <w:rsid w:val="0060404A"/>
    <w:rsid w:val="00605677"/>
    <w:rsid w:val="00612B00"/>
    <w:rsid w:val="00615A5E"/>
    <w:rsid w:val="00616271"/>
    <w:rsid w:val="006164D3"/>
    <w:rsid w:val="00624874"/>
    <w:rsid w:val="006313F3"/>
    <w:rsid w:val="00635407"/>
    <w:rsid w:val="0063615A"/>
    <w:rsid w:val="006377F4"/>
    <w:rsid w:val="00637A3D"/>
    <w:rsid w:val="006439F1"/>
    <w:rsid w:val="006511BD"/>
    <w:rsid w:val="0065725E"/>
    <w:rsid w:val="00662059"/>
    <w:rsid w:val="00664217"/>
    <w:rsid w:val="006649FF"/>
    <w:rsid w:val="00665A94"/>
    <w:rsid w:val="006662D0"/>
    <w:rsid w:val="0067196C"/>
    <w:rsid w:val="006721CF"/>
    <w:rsid w:val="00675EEB"/>
    <w:rsid w:val="0067678C"/>
    <w:rsid w:val="0067729C"/>
    <w:rsid w:val="00681B08"/>
    <w:rsid w:val="00684592"/>
    <w:rsid w:val="00686B6F"/>
    <w:rsid w:val="00691F4D"/>
    <w:rsid w:val="0069300D"/>
    <w:rsid w:val="00693311"/>
    <w:rsid w:val="00693B64"/>
    <w:rsid w:val="006952AB"/>
    <w:rsid w:val="00695EA8"/>
    <w:rsid w:val="00696BA3"/>
    <w:rsid w:val="00697C4E"/>
    <w:rsid w:val="006A1716"/>
    <w:rsid w:val="006A3EE5"/>
    <w:rsid w:val="006A548D"/>
    <w:rsid w:val="006C1946"/>
    <w:rsid w:val="006C1BBE"/>
    <w:rsid w:val="006C5032"/>
    <w:rsid w:val="006C5945"/>
    <w:rsid w:val="006D35DD"/>
    <w:rsid w:val="006F0AC1"/>
    <w:rsid w:val="006F14B7"/>
    <w:rsid w:val="006F1C27"/>
    <w:rsid w:val="006F2E54"/>
    <w:rsid w:val="006F34E8"/>
    <w:rsid w:val="006F48D9"/>
    <w:rsid w:val="006F5718"/>
    <w:rsid w:val="006F73DE"/>
    <w:rsid w:val="00700D03"/>
    <w:rsid w:val="00703093"/>
    <w:rsid w:val="0071000A"/>
    <w:rsid w:val="007133D7"/>
    <w:rsid w:val="0071687B"/>
    <w:rsid w:val="007174F6"/>
    <w:rsid w:val="007221AF"/>
    <w:rsid w:val="00726846"/>
    <w:rsid w:val="007304E7"/>
    <w:rsid w:val="00732908"/>
    <w:rsid w:val="00737302"/>
    <w:rsid w:val="0074023B"/>
    <w:rsid w:val="00740E51"/>
    <w:rsid w:val="007419E1"/>
    <w:rsid w:val="007447C5"/>
    <w:rsid w:val="007478C6"/>
    <w:rsid w:val="007567FB"/>
    <w:rsid w:val="007603D6"/>
    <w:rsid w:val="00773AD6"/>
    <w:rsid w:val="0077595E"/>
    <w:rsid w:val="0078183C"/>
    <w:rsid w:val="00783CB4"/>
    <w:rsid w:val="00785E21"/>
    <w:rsid w:val="00787CAA"/>
    <w:rsid w:val="0079025D"/>
    <w:rsid w:val="007947E9"/>
    <w:rsid w:val="00795C8D"/>
    <w:rsid w:val="0079623E"/>
    <w:rsid w:val="0079643D"/>
    <w:rsid w:val="007A2D3C"/>
    <w:rsid w:val="007A3D4B"/>
    <w:rsid w:val="007A61E7"/>
    <w:rsid w:val="007A6CF3"/>
    <w:rsid w:val="007B10B8"/>
    <w:rsid w:val="007B2199"/>
    <w:rsid w:val="007B3C2E"/>
    <w:rsid w:val="007B3CA1"/>
    <w:rsid w:val="007B5318"/>
    <w:rsid w:val="007B7123"/>
    <w:rsid w:val="007C044B"/>
    <w:rsid w:val="007C08EF"/>
    <w:rsid w:val="007C2722"/>
    <w:rsid w:val="007C3CFF"/>
    <w:rsid w:val="007C4750"/>
    <w:rsid w:val="007C5CA2"/>
    <w:rsid w:val="007D2CD0"/>
    <w:rsid w:val="007D430E"/>
    <w:rsid w:val="007E0945"/>
    <w:rsid w:val="007E3C4B"/>
    <w:rsid w:val="007E56F3"/>
    <w:rsid w:val="007E5A98"/>
    <w:rsid w:val="007E7038"/>
    <w:rsid w:val="007F125C"/>
    <w:rsid w:val="007F1D70"/>
    <w:rsid w:val="007F2934"/>
    <w:rsid w:val="007F35A6"/>
    <w:rsid w:val="007F4D2B"/>
    <w:rsid w:val="007F5F03"/>
    <w:rsid w:val="007F6C10"/>
    <w:rsid w:val="007F6F1A"/>
    <w:rsid w:val="00800B4E"/>
    <w:rsid w:val="00811D9F"/>
    <w:rsid w:val="0081549F"/>
    <w:rsid w:val="00823AA2"/>
    <w:rsid w:val="00824AEC"/>
    <w:rsid w:val="00830C54"/>
    <w:rsid w:val="00834585"/>
    <w:rsid w:val="00834876"/>
    <w:rsid w:val="00835702"/>
    <w:rsid w:val="00836B8B"/>
    <w:rsid w:val="008379A4"/>
    <w:rsid w:val="00840060"/>
    <w:rsid w:val="008413A0"/>
    <w:rsid w:val="0084412D"/>
    <w:rsid w:val="00847331"/>
    <w:rsid w:val="00852332"/>
    <w:rsid w:val="008550F6"/>
    <w:rsid w:val="00864194"/>
    <w:rsid w:val="0087060B"/>
    <w:rsid w:val="00871996"/>
    <w:rsid w:val="00871EDE"/>
    <w:rsid w:val="00872D35"/>
    <w:rsid w:val="0087352C"/>
    <w:rsid w:val="00875B9F"/>
    <w:rsid w:val="0088566B"/>
    <w:rsid w:val="008879D7"/>
    <w:rsid w:val="00891571"/>
    <w:rsid w:val="00891757"/>
    <w:rsid w:val="0089345E"/>
    <w:rsid w:val="00893CA0"/>
    <w:rsid w:val="00895368"/>
    <w:rsid w:val="008A3008"/>
    <w:rsid w:val="008A7BDD"/>
    <w:rsid w:val="008B56C8"/>
    <w:rsid w:val="008C27D8"/>
    <w:rsid w:val="008C2B73"/>
    <w:rsid w:val="008C4E49"/>
    <w:rsid w:val="008D081A"/>
    <w:rsid w:val="008D601C"/>
    <w:rsid w:val="008D6C29"/>
    <w:rsid w:val="008E181E"/>
    <w:rsid w:val="008E511A"/>
    <w:rsid w:val="008E5C6F"/>
    <w:rsid w:val="008E7E60"/>
    <w:rsid w:val="008F0210"/>
    <w:rsid w:val="008F3FF7"/>
    <w:rsid w:val="008F79C4"/>
    <w:rsid w:val="0090386D"/>
    <w:rsid w:val="00904E45"/>
    <w:rsid w:val="0091447A"/>
    <w:rsid w:val="0091460B"/>
    <w:rsid w:val="009205E7"/>
    <w:rsid w:val="00921FD3"/>
    <w:rsid w:val="00922284"/>
    <w:rsid w:val="009227B4"/>
    <w:rsid w:val="009278D2"/>
    <w:rsid w:val="009346C1"/>
    <w:rsid w:val="009367D3"/>
    <w:rsid w:val="00943FFD"/>
    <w:rsid w:val="00944B7D"/>
    <w:rsid w:val="00945AE1"/>
    <w:rsid w:val="00946B38"/>
    <w:rsid w:val="00946FB8"/>
    <w:rsid w:val="00957649"/>
    <w:rsid w:val="009640DC"/>
    <w:rsid w:val="009646C3"/>
    <w:rsid w:val="00965280"/>
    <w:rsid w:val="00965718"/>
    <w:rsid w:val="00966CD2"/>
    <w:rsid w:val="009746D9"/>
    <w:rsid w:val="00985E36"/>
    <w:rsid w:val="00987590"/>
    <w:rsid w:val="00991131"/>
    <w:rsid w:val="00991E9D"/>
    <w:rsid w:val="00993207"/>
    <w:rsid w:val="00993A63"/>
    <w:rsid w:val="00993E9C"/>
    <w:rsid w:val="0099693A"/>
    <w:rsid w:val="00997776"/>
    <w:rsid w:val="009A1E63"/>
    <w:rsid w:val="009A224A"/>
    <w:rsid w:val="009B2910"/>
    <w:rsid w:val="009B2A3D"/>
    <w:rsid w:val="009B3011"/>
    <w:rsid w:val="009B4606"/>
    <w:rsid w:val="009B4D8A"/>
    <w:rsid w:val="009C1AA9"/>
    <w:rsid w:val="009C67DB"/>
    <w:rsid w:val="009D31B2"/>
    <w:rsid w:val="009E1508"/>
    <w:rsid w:val="009E48A7"/>
    <w:rsid w:val="009F2F08"/>
    <w:rsid w:val="00A00791"/>
    <w:rsid w:val="00A00AA7"/>
    <w:rsid w:val="00A00ACA"/>
    <w:rsid w:val="00A01F11"/>
    <w:rsid w:val="00A04761"/>
    <w:rsid w:val="00A1017D"/>
    <w:rsid w:val="00A10C34"/>
    <w:rsid w:val="00A11445"/>
    <w:rsid w:val="00A15F4B"/>
    <w:rsid w:val="00A1762C"/>
    <w:rsid w:val="00A20736"/>
    <w:rsid w:val="00A23535"/>
    <w:rsid w:val="00A269DF"/>
    <w:rsid w:val="00A31BD4"/>
    <w:rsid w:val="00A32AB9"/>
    <w:rsid w:val="00A35DE5"/>
    <w:rsid w:val="00A370D4"/>
    <w:rsid w:val="00A432EE"/>
    <w:rsid w:val="00A44046"/>
    <w:rsid w:val="00A50891"/>
    <w:rsid w:val="00A53BD3"/>
    <w:rsid w:val="00A54C30"/>
    <w:rsid w:val="00A54ED8"/>
    <w:rsid w:val="00A7669F"/>
    <w:rsid w:val="00A8135F"/>
    <w:rsid w:val="00A8152A"/>
    <w:rsid w:val="00A8180C"/>
    <w:rsid w:val="00A84E45"/>
    <w:rsid w:val="00A850DA"/>
    <w:rsid w:val="00A855CE"/>
    <w:rsid w:val="00A86818"/>
    <w:rsid w:val="00A91DE4"/>
    <w:rsid w:val="00A9718D"/>
    <w:rsid w:val="00AA21F9"/>
    <w:rsid w:val="00AA4579"/>
    <w:rsid w:val="00AA6064"/>
    <w:rsid w:val="00AA7BCE"/>
    <w:rsid w:val="00AB3687"/>
    <w:rsid w:val="00AB4171"/>
    <w:rsid w:val="00AB4E4B"/>
    <w:rsid w:val="00AB5380"/>
    <w:rsid w:val="00AB608E"/>
    <w:rsid w:val="00AB7C85"/>
    <w:rsid w:val="00AC3514"/>
    <w:rsid w:val="00AD3059"/>
    <w:rsid w:val="00AD4373"/>
    <w:rsid w:val="00AD62E2"/>
    <w:rsid w:val="00AE066C"/>
    <w:rsid w:val="00AE546E"/>
    <w:rsid w:val="00AE5D90"/>
    <w:rsid w:val="00AE6F9E"/>
    <w:rsid w:val="00AE7377"/>
    <w:rsid w:val="00AF3762"/>
    <w:rsid w:val="00AF628D"/>
    <w:rsid w:val="00B04E81"/>
    <w:rsid w:val="00B13174"/>
    <w:rsid w:val="00B14C97"/>
    <w:rsid w:val="00B215B0"/>
    <w:rsid w:val="00B231E6"/>
    <w:rsid w:val="00B23412"/>
    <w:rsid w:val="00B2446F"/>
    <w:rsid w:val="00B261E2"/>
    <w:rsid w:val="00B30812"/>
    <w:rsid w:val="00B35396"/>
    <w:rsid w:val="00B36AC4"/>
    <w:rsid w:val="00B36F40"/>
    <w:rsid w:val="00B37848"/>
    <w:rsid w:val="00B4194F"/>
    <w:rsid w:val="00B45140"/>
    <w:rsid w:val="00B47948"/>
    <w:rsid w:val="00B62940"/>
    <w:rsid w:val="00B64054"/>
    <w:rsid w:val="00B6762E"/>
    <w:rsid w:val="00B81A73"/>
    <w:rsid w:val="00B82902"/>
    <w:rsid w:val="00B86E29"/>
    <w:rsid w:val="00B8794D"/>
    <w:rsid w:val="00B93BF0"/>
    <w:rsid w:val="00B94402"/>
    <w:rsid w:val="00B94F0B"/>
    <w:rsid w:val="00B9664B"/>
    <w:rsid w:val="00B96EC6"/>
    <w:rsid w:val="00BA06F5"/>
    <w:rsid w:val="00BA4215"/>
    <w:rsid w:val="00BA43FB"/>
    <w:rsid w:val="00BA4E17"/>
    <w:rsid w:val="00BA77C9"/>
    <w:rsid w:val="00BB099C"/>
    <w:rsid w:val="00BB5936"/>
    <w:rsid w:val="00BB731C"/>
    <w:rsid w:val="00BC03BE"/>
    <w:rsid w:val="00BC341C"/>
    <w:rsid w:val="00BC3882"/>
    <w:rsid w:val="00BC570E"/>
    <w:rsid w:val="00BC60CF"/>
    <w:rsid w:val="00BD2728"/>
    <w:rsid w:val="00BD43B7"/>
    <w:rsid w:val="00BD56C9"/>
    <w:rsid w:val="00BD6487"/>
    <w:rsid w:val="00BF10F1"/>
    <w:rsid w:val="00BF223A"/>
    <w:rsid w:val="00BF2F80"/>
    <w:rsid w:val="00BF6104"/>
    <w:rsid w:val="00C001E2"/>
    <w:rsid w:val="00C04002"/>
    <w:rsid w:val="00C0531B"/>
    <w:rsid w:val="00C05E86"/>
    <w:rsid w:val="00C11DD5"/>
    <w:rsid w:val="00C126EC"/>
    <w:rsid w:val="00C15D0A"/>
    <w:rsid w:val="00C1784E"/>
    <w:rsid w:val="00C17C7C"/>
    <w:rsid w:val="00C2283C"/>
    <w:rsid w:val="00C23A5C"/>
    <w:rsid w:val="00C2418C"/>
    <w:rsid w:val="00C266A1"/>
    <w:rsid w:val="00C2745A"/>
    <w:rsid w:val="00C34073"/>
    <w:rsid w:val="00C348FF"/>
    <w:rsid w:val="00C357AF"/>
    <w:rsid w:val="00C35B8A"/>
    <w:rsid w:val="00C36E55"/>
    <w:rsid w:val="00C44D06"/>
    <w:rsid w:val="00C4589F"/>
    <w:rsid w:val="00C5026E"/>
    <w:rsid w:val="00C57783"/>
    <w:rsid w:val="00C61025"/>
    <w:rsid w:val="00C66780"/>
    <w:rsid w:val="00C66D95"/>
    <w:rsid w:val="00C71716"/>
    <w:rsid w:val="00C73B96"/>
    <w:rsid w:val="00C750DD"/>
    <w:rsid w:val="00C75577"/>
    <w:rsid w:val="00C75B93"/>
    <w:rsid w:val="00C80C27"/>
    <w:rsid w:val="00C815CA"/>
    <w:rsid w:val="00C828C3"/>
    <w:rsid w:val="00C85002"/>
    <w:rsid w:val="00C8746B"/>
    <w:rsid w:val="00C904D7"/>
    <w:rsid w:val="00C910DA"/>
    <w:rsid w:val="00C93512"/>
    <w:rsid w:val="00C964F3"/>
    <w:rsid w:val="00C975B1"/>
    <w:rsid w:val="00CA13EE"/>
    <w:rsid w:val="00CA1F65"/>
    <w:rsid w:val="00CA3492"/>
    <w:rsid w:val="00CA4BD8"/>
    <w:rsid w:val="00CA50E6"/>
    <w:rsid w:val="00CA6449"/>
    <w:rsid w:val="00CB4070"/>
    <w:rsid w:val="00CB6F8A"/>
    <w:rsid w:val="00CB796A"/>
    <w:rsid w:val="00CC587A"/>
    <w:rsid w:val="00CD1FBE"/>
    <w:rsid w:val="00CD6637"/>
    <w:rsid w:val="00CD6BA2"/>
    <w:rsid w:val="00CD78DF"/>
    <w:rsid w:val="00CE0F8F"/>
    <w:rsid w:val="00CE2C19"/>
    <w:rsid w:val="00CE49D4"/>
    <w:rsid w:val="00CE55FA"/>
    <w:rsid w:val="00CF2B28"/>
    <w:rsid w:val="00CF2C87"/>
    <w:rsid w:val="00CF2F06"/>
    <w:rsid w:val="00CF38C9"/>
    <w:rsid w:val="00CF3CAE"/>
    <w:rsid w:val="00CF4D8D"/>
    <w:rsid w:val="00D06AF2"/>
    <w:rsid w:val="00D30823"/>
    <w:rsid w:val="00D32172"/>
    <w:rsid w:val="00D332CE"/>
    <w:rsid w:val="00D37196"/>
    <w:rsid w:val="00D43442"/>
    <w:rsid w:val="00D44F6A"/>
    <w:rsid w:val="00D46E21"/>
    <w:rsid w:val="00D47501"/>
    <w:rsid w:val="00D47F8E"/>
    <w:rsid w:val="00D504C4"/>
    <w:rsid w:val="00D50749"/>
    <w:rsid w:val="00D51CAE"/>
    <w:rsid w:val="00D55CD6"/>
    <w:rsid w:val="00D57F48"/>
    <w:rsid w:val="00D64C2A"/>
    <w:rsid w:val="00D65210"/>
    <w:rsid w:val="00D66D9C"/>
    <w:rsid w:val="00D7039D"/>
    <w:rsid w:val="00D71E91"/>
    <w:rsid w:val="00D76041"/>
    <w:rsid w:val="00D82411"/>
    <w:rsid w:val="00D8352C"/>
    <w:rsid w:val="00D902CC"/>
    <w:rsid w:val="00D90AE8"/>
    <w:rsid w:val="00D925BB"/>
    <w:rsid w:val="00DA2098"/>
    <w:rsid w:val="00DA381D"/>
    <w:rsid w:val="00DA4494"/>
    <w:rsid w:val="00DB37D0"/>
    <w:rsid w:val="00DB4D59"/>
    <w:rsid w:val="00DB7D71"/>
    <w:rsid w:val="00DC19A6"/>
    <w:rsid w:val="00DC2009"/>
    <w:rsid w:val="00DC361E"/>
    <w:rsid w:val="00DD138B"/>
    <w:rsid w:val="00DE5109"/>
    <w:rsid w:val="00DF0F89"/>
    <w:rsid w:val="00DF1FFD"/>
    <w:rsid w:val="00DF47D5"/>
    <w:rsid w:val="00DF4B6B"/>
    <w:rsid w:val="00DF5856"/>
    <w:rsid w:val="00E00A31"/>
    <w:rsid w:val="00E057C7"/>
    <w:rsid w:val="00E06C37"/>
    <w:rsid w:val="00E06F0D"/>
    <w:rsid w:val="00E11DDF"/>
    <w:rsid w:val="00E12993"/>
    <w:rsid w:val="00E16134"/>
    <w:rsid w:val="00E16BFA"/>
    <w:rsid w:val="00E16DB7"/>
    <w:rsid w:val="00E1752B"/>
    <w:rsid w:val="00E30217"/>
    <w:rsid w:val="00E31C62"/>
    <w:rsid w:val="00E33C8A"/>
    <w:rsid w:val="00E34B5F"/>
    <w:rsid w:val="00E36B35"/>
    <w:rsid w:val="00E41443"/>
    <w:rsid w:val="00E47DF2"/>
    <w:rsid w:val="00E51736"/>
    <w:rsid w:val="00E532A3"/>
    <w:rsid w:val="00E548DF"/>
    <w:rsid w:val="00E54EFD"/>
    <w:rsid w:val="00E55380"/>
    <w:rsid w:val="00E578B6"/>
    <w:rsid w:val="00E6592E"/>
    <w:rsid w:val="00E673D7"/>
    <w:rsid w:val="00E67DE9"/>
    <w:rsid w:val="00E73718"/>
    <w:rsid w:val="00E76BA3"/>
    <w:rsid w:val="00E76BA6"/>
    <w:rsid w:val="00E806F6"/>
    <w:rsid w:val="00E8287F"/>
    <w:rsid w:val="00E86BBE"/>
    <w:rsid w:val="00E86EB8"/>
    <w:rsid w:val="00E91DD7"/>
    <w:rsid w:val="00E95471"/>
    <w:rsid w:val="00EA2B85"/>
    <w:rsid w:val="00EA2BF5"/>
    <w:rsid w:val="00EA385C"/>
    <w:rsid w:val="00EA3985"/>
    <w:rsid w:val="00EA4CAA"/>
    <w:rsid w:val="00EA6BA3"/>
    <w:rsid w:val="00EB40F3"/>
    <w:rsid w:val="00EB5D39"/>
    <w:rsid w:val="00EC23F2"/>
    <w:rsid w:val="00EC40E9"/>
    <w:rsid w:val="00EC45DE"/>
    <w:rsid w:val="00ED0672"/>
    <w:rsid w:val="00ED160C"/>
    <w:rsid w:val="00ED3AB3"/>
    <w:rsid w:val="00ED5810"/>
    <w:rsid w:val="00EE0439"/>
    <w:rsid w:val="00EE3887"/>
    <w:rsid w:val="00EE398D"/>
    <w:rsid w:val="00EE622E"/>
    <w:rsid w:val="00EF1CA4"/>
    <w:rsid w:val="00EF6434"/>
    <w:rsid w:val="00F05CC8"/>
    <w:rsid w:val="00F126FA"/>
    <w:rsid w:val="00F137D0"/>
    <w:rsid w:val="00F17D49"/>
    <w:rsid w:val="00F206D8"/>
    <w:rsid w:val="00F21F58"/>
    <w:rsid w:val="00F2430E"/>
    <w:rsid w:val="00F376B5"/>
    <w:rsid w:val="00F41672"/>
    <w:rsid w:val="00F42071"/>
    <w:rsid w:val="00F51924"/>
    <w:rsid w:val="00F521FB"/>
    <w:rsid w:val="00F52ECD"/>
    <w:rsid w:val="00F534DD"/>
    <w:rsid w:val="00F5705F"/>
    <w:rsid w:val="00F57171"/>
    <w:rsid w:val="00F606DC"/>
    <w:rsid w:val="00F61F5E"/>
    <w:rsid w:val="00F63FE3"/>
    <w:rsid w:val="00F66E92"/>
    <w:rsid w:val="00F7056B"/>
    <w:rsid w:val="00F70629"/>
    <w:rsid w:val="00F759D2"/>
    <w:rsid w:val="00F759D4"/>
    <w:rsid w:val="00F76DDA"/>
    <w:rsid w:val="00F771FA"/>
    <w:rsid w:val="00F80065"/>
    <w:rsid w:val="00F80E3F"/>
    <w:rsid w:val="00F826A9"/>
    <w:rsid w:val="00F83CF7"/>
    <w:rsid w:val="00F96167"/>
    <w:rsid w:val="00F97496"/>
    <w:rsid w:val="00FA2C29"/>
    <w:rsid w:val="00FA44AC"/>
    <w:rsid w:val="00FA4C81"/>
    <w:rsid w:val="00FB5078"/>
    <w:rsid w:val="00FB5818"/>
    <w:rsid w:val="00FB711A"/>
    <w:rsid w:val="00FC207E"/>
    <w:rsid w:val="00FC21BA"/>
    <w:rsid w:val="00FC254C"/>
    <w:rsid w:val="00FC2FDD"/>
    <w:rsid w:val="00FC433C"/>
    <w:rsid w:val="00FC69EE"/>
    <w:rsid w:val="00FD323A"/>
    <w:rsid w:val="00FE11F6"/>
    <w:rsid w:val="00FE63B9"/>
    <w:rsid w:val="00FF1407"/>
    <w:rsid w:val="00FF2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B5F2622-3067-4F45-9688-3E62BC340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Heading2">
    <w:name w:val="heading 2"/>
    <w:basedOn w:val="Normal"/>
    <w:next w:val="Normal"/>
    <w:qFormat/>
    <w:pPr>
      <w:keepNext/>
      <w:keepLines/>
      <w:suppressAutoHyphens/>
      <w:spacing w:line="260" w:lineRule="atLeast"/>
      <w:outlineLvl w:val="1"/>
    </w:pPr>
    <w:rPr>
      <w:rFonts w:ascii="Arial" w:hAnsi="Arial"/>
      <w:b/>
      <w:sz w:val="18"/>
    </w:rPr>
  </w:style>
  <w:style w:type="paragraph" w:styleId="Heading9">
    <w:name w:val="heading 9"/>
    <w:basedOn w:val="Normal"/>
    <w:next w:val="Normal"/>
    <w:qFormat/>
    <w:p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spacing w:after="120"/>
    </w:pPr>
  </w:style>
  <w:style w:type="paragraph" w:customStyle="1" w:styleId="BodyText-Contemporary">
    <w:name w:val="Body Text - Contemporary"/>
    <w:basedOn w:val="Normal"/>
    <w:pPr>
      <w:suppressAutoHyphens/>
      <w:spacing w:after="200" w:line="260" w:lineRule="exact"/>
    </w:pPr>
  </w:style>
  <w:style w:type="paragraph" w:customStyle="1" w:styleId="BodyText2-Contemporary">
    <w:name w:val="Body Text 2 - Contemporary"/>
    <w:basedOn w:val="Normal"/>
    <w:pPr>
      <w:keepNext/>
      <w:keepLines/>
      <w:suppressAutoHyphens/>
      <w:spacing w:line="220" w:lineRule="exact"/>
    </w:pPr>
    <w:rPr>
      <w:sz w:val="32"/>
    </w:rPr>
  </w:style>
  <w:style w:type="paragraph" w:customStyle="1" w:styleId="BodyText3-Contemporary">
    <w:name w:val="Body Text 3 - Contemporary"/>
    <w:basedOn w:val="Normal"/>
    <w:pPr>
      <w:suppressAutoHyphens/>
      <w:spacing w:line="200" w:lineRule="exact"/>
    </w:pPr>
    <w:rPr>
      <w:sz w:val="24"/>
    </w:rPr>
  </w:style>
  <w:style w:type="paragraph" w:customStyle="1" w:styleId="Byline-Contemporary">
    <w:name w:val="Byline - Contemporary"/>
    <w:basedOn w:val="Normal"/>
    <w:next w:val="BodyText"/>
    <w:pPr>
      <w:spacing w:after="200" w:line="260" w:lineRule="exact"/>
    </w:pPr>
    <w:rPr>
      <w:i/>
    </w:rPr>
  </w:style>
  <w:style w:type="paragraph" w:customStyle="1" w:styleId="CalendarHead-Contemporary">
    <w:name w:val="Calendar Head - Contemporary"/>
    <w:basedOn w:val="Normal"/>
    <w:pPr>
      <w:spacing w:line="240" w:lineRule="exact"/>
    </w:pPr>
    <w:rPr>
      <w:rFonts w:ascii="Arial" w:hAnsi="Arial"/>
      <w:b/>
      <w:sz w:val="18"/>
    </w:rPr>
  </w:style>
  <w:style w:type="paragraph" w:customStyle="1" w:styleId="CalendarSubhead-Contemporary">
    <w:name w:val="Calendar Subhead - Contemporary"/>
    <w:basedOn w:val="Normal"/>
    <w:next w:val="Normal"/>
    <w:pPr>
      <w:spacing w:after="60" w:line="240" w:lineRule="exact"/>
    </w:pPr>
    <w:rPr>
      <w:rFonts w:ascii="Arial" w:hAnsi="Arial"/>
      <w:b/>
      <w:i/>
      <w:sz w:val="18"/>
    </w:rPr>
  </w:style>
  <w:style w:type="paragraph" w:customStyle="1" w:styleId="CalendarText-Contemporary">
    <w:name w:val="Calendar Text - Contemporary"/>
    <w:basedOn w:val="Normal"/>
    <w:next w:val="CalendarHead-Contemporary"/>
    <w:pPr>
      <w:spacing w:after="240" w:line="240" w:lineRule="exact"/>
    </w:pPr>
    <w:rPr>
      <w:rFonts w:ascii="Arial" w:hAnsi="Arial"/>
      <w:sz w:val="18"/>
    </w:rPr>
  </w:style>
  <w:style w:type="paragraph" w:customStyle="1" w:styleId="CalendarTitle-Contemporary">
    <w:name w:val="Calendar Title - Contemporary"/>
    <w:basedOn w:val="Normal"/>
    <w:next w:val="CalendarHead-Contemporary"/>
    <w:pPr>
      <w:spacing w:before="80" w:after="240" w:line="400" w:lineRule="exact"/>
    </w:pPr>
    <w:rPr>
      <w:rFonts w:ascii="Arial" w:hAnsi="Arial"/>
      <w:b/>
      <w:spacing w:val="-10"/>
      <w:kern w:val="36"/>
      <w:sz w:val="36"/>
    </w:rPr>
  </w:style>
  <w:style w:type="paragraph" w:styleId="Caption">
    <w:name w:val="caption"/>
    <w:basedOn w:val="Normal"/>
    <w:next w:val="Normal"/>
    <w:qFormat/>
    <w:pPr>
      <w:spacing w:before="120" w:after="120"/>
    </w:pPr>
    <w:rPr>
      <w:b/>
    </w:rPr>
  </w:style>
  <w:style w:type="paragraph" w:customStyle="1" w:styleId="Footer-Contemporary">
    <w:name w:val="Footer - Contemporary"/>
    <w:basedOn w:val="Normal"/>
    <w:pPr>
      <w:tabs>
        <w:tab w:val="left" w:pos="360"/>
        <w:tab w:val="center" w:pos="720"/>
        <w:tab w:val="center" w:pos="1080"/>
        <w:tab w:val="center" w:pos="1440"/>
        <w:tab w:val="center" w:pos="1800"/>
        <w:tab w:val="center" w:pos="2160"/>
        <w:tab w:val="center" w:pos="2520"/>
        <w:tab w:val="center" w:pos="2880"/>
        <w:tab w:val="center" w:pos="3240"/>
        <w:tab w:val="center" w:pos="3600"/>
        <w:tab w:val="center" w:pos="3960"/>
        <w:tab w:val="center" w:pos="4320"/>
        <w:tab w:val="center" w:pos="4680"/>
        <w:tab w:val="center" w:pos="5040"/>
        <w:tab w:val="center" w:pos="5400"/>
        <w:tab w:val="center" w:pos="5760"/>
        <w:tab w:val="center" w:pos="6120"/>
        <w:tab w:val="center" w:pos="6480"/>
        <w:tab w:val="center" w:pos="6840"/>
        <w:tab w:val="center" w:pos="7200"/>
        <w:tab w:val="center" w:pos="7560"/>
        <w:tab w:val="center" w:pos="7920"/>
        <w:tab w:val="center" w:pos="8280"/>
        <w:tab w:val="center" w:pos="8640"/>
        <w:tab w:val="center" w:pos="9000"/>
        <w:tab w:val="center" w:pos="9360"/>
        <w:tab w:val="center" w:pos="9720"/>
        <w:tab w:val="right" w:pos="10080"/>
      </w:tabs>
      <w:ind w:left="216" w:right="216"/>
    </w:pPr>
    <w:rPr>
      <w:sz w:val="36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customStyle="1" w:styleId="Header-Contemporary">
    <w:name w:val="Header - Contemporary"/>
    <w:basedOn w:val="Normal"/>
    <w:pPr>
      <w:tabs>
        <w:tab w:val="center" w:pos="4320"/>
        <w:tab w:val="right" w:pos="10440"/>
      </w:tabs>
    </w:pPr>
    <w:rPr>
      <w:rFonts w:ascii="Arial" w:hAnsi="Arial"/>
      <w:b/>
      <w:sz w:val="14"/>
    </w:rPr>
  </w:style>
  <w:style w:type="paragraph" w:customStyle="1" w:styleId="Heading1-Contemporary">
    <w:name w:val="Heading 1- Contemporary"/>
    <w:basedOn w:val="Normal"/>
    <w:next w:val="Byline-Contemporary"/>
    <w:pPr>
      <w:keepLines/>
      <w:widowControl w:val="0"/>
      <w:suppressAutoHyphens/>
      <w:spacing w:after="160" w:line="440" w:lineRule="atLeast"/>
    </w:pPr>
    <w:rPr>
      <w:spacing w:val="-10"/>
      <w:kern w:val="40"/>
      <w:sz w:val="40"/>
    </w:rPr>
  </w:style>
  <w:style w:type="paragraph" w:customStyle="1" w:styleId="Heading2-Contemporary">
    <w:name w:val="Heading 2 -Contemporary"/>
    <w:basedOn w:val="Normal"/>
    <w:next w:val="BodyText-Contemporary"/>
    <w:pPr>
      <w:keepNext/>
      <w:keepLines/>
      <w:suppressAutoHyphens/>
      <w:spacing w:line="260" w:lineRule="atLeast"/>
    </w:pPr>
    <w:rPr>
      <w:rFonts w:ascii="Arial" w:hAnsi="Arial"/>
      <w:b/>
      <w:sz w:val="18"/>
    </w:rPr>
  </w:style>
  <w:style w:type="paragraph" w:customStyle="1" w:styleId="IssueVolumeDate-Contemporary">
    <w:name w:val="Issue/Volume/Date - Contemporary"/>
    <w:basedOn w:val="Caption"/>
    <w:pPr>
      <w:spacing w:before="0" w:after="0" w:line="200" w:lineRule="exact"/>
      <w:jc w:val="right"/>
    </w:pPr>
    <w:rPr>
      <w:rFonts w:ascii="Arial" w:hAnsi="Arial"/>
      <w:sz w:val="18"/>
    </w:rPr>
  </w:style>
  <w:style w:type="paragraph" w:customStyle="1" w:styleId="JumpFrom-Contemporary">
    <w:name w:val="Jump From - Contemporary"/>
    <w:basedOn w:val="Normal"/>
    <w:pPr>
      <w:pBdr>
        <w:top w:val="single" w:sz="4" w:space="1" w:color="auto"/>
      </w:pBdr>
      <w:spacing w:after="240" w:line="260" w:lineRule="exact"/>
      <w:jc w:val="right"/>
    </w:pPr>
    <w:rPr>
      <w:i/>
      <w:sz w:val="18"/>
    </w:rPr>
  </w:style>
  <w:style w:type="paragraph" w:customStyle="1" w:styleId="JumpTo-Contemporary">
    <w:name w:val="Jump To - Contemporary"/>
    <w:basedOn w:val="Normal"/>
    <w:next w:val="Heading1"/>
    <w:pPr>
      <w:jc w:val="right"/>
    </w:pPr>
    <w:rPr>
      <w:i/>
      <w:sz w:val="18"/>
    </w:rPr>
  </w:style>
  <w:style w:type="paragraph" w:customStyle="1" w:styleId="MailingAddress-Contemporary">
    <w:name w:val="Mailing Address - Contemporary"/>
    <w:basedOn w:val="Normal"/>
    <w:pPr>
      <w:spacing w:line="260" w:lineRule="exact"/>
    </w:pPr>
    <w:rPr>
      <w:rFonts w:ascii="Arial" w:hAnsi="Arial"/>
    </w:rPr>
  </w:style>
  <w:style w:type="character" w:customStyle="1" w:styleId="PageNumber-Contemporary">
    <w:name w:val="Page Number - Contemporary"/>
    <w:rPr>
      <w:sz w:val="48"/>
      <w:effect w:val="none"/>
    </w:rPr>
  </w:style>
  <w:style w:type="paragraph" w:customStyle="1" w:styleId="Postage-Contemporary">
    <w:name w:val="Postage - Contemporary"/>
    <w:basedOn w:val="Normal"/>
    <w:pPr>
      <w:widowControl w:val="0"/>
      <w:spacing w:line="240" w:lineRule="exact"/>
      <w:jc w:val="center"/>
    </w:pPr>
    <w:rPr>
      <w:rFonts w:ascii="Arial" w:hAnsi="Arial"/>
      <w:sz w:val="18"/>
    </w:rPr>
  </w:style>
  <w:style w:type="paragraph" w:customStyle="1" w:styleId="ReturnAddress-Contemporary">
    <w:name w:val="Return Address - Contemporary"/>
    <w:basedOn w:val="Normal"/>
    <w:pPr>
      <w:spacing w:line="240" w:lineRule="exact"/>
    </w:pPr>
    <w:rPr>
      <w:rFonts w:ascii="Arial" w:hAnsi="Arial"/>
      <w:sz w:val="16"/>
    </w:rPr>
  </w:style>
  <w:style w:type="paragraph" w:customStyle="1" w:styleId="SidebarHead-Contemporary">
    <w:name w:val="Sidebar Head - Contemporary"/>
    <w:basedOn w:val="Heading9"/>
    <w:next w:val="Normal"/>
    <w:pPr>
      <w:keepNext/>
      <w:keepLines/>
      <w:suppressAutoHyphens/>
      <w:spacing w:before="0" w:after="120" w:line="440" w:lineRule="atLeast"/>
    </w:pPr>
    <w:rPr>
      <w:rFonts w:ascii="Times New Roman" w:hAnsi="Times New Roman"/>
      <w:b w:val="0"/>
      <w:spacing w:val="-10"/>
      <w:kern w:val="40"/>
      <w:sz w:val="32"/>
    </w:rPr>
  </w:style>
  <w:style w:type="paragraph" w:customStyle="1" w:styleId="SidebarText-Contemporary">
    <w:name w:val="Sidebar Text - Contemporary"/>
    <w:basedOn w:val="Normal"/>
    <w:pPr>
      <w:suppressAutoHyphens/>
      <w:spacing w:after="120" w:line="280" w:lineRule="exact"/>
    </w:pPr>
    <w:rPr>
      <w:rFonts w:ascii="Arial" w:hAnsi="Arial"/>
      <w:sz w:val="18"/>
    </w:rPr>
  </w:style>
  <w:style w:type="paragraph" w:customStyle="1" w:styleId="Subtitle-Contemorary">
    <w:name w:val="Subtitle - Contemorary"/>
    <w:basedOn w:val="Byline-Contemporary"/>
    <w:next w:val="Byline-Contemporary"/>
    <w:pPr>
      <w:spacing w:line="360" w:lineRule="exact"/>
    </w:pPr>
    <w:rPr>
      <w:spacing w:val="-20"/>
      <w:kern w:val="32"/>
      <w:sz w:val="32"/>
    </w:rPr>
  </w:style>
  <w:style w:type="paragraph" w:customStyle="1" w:styleId="Title-Contemporary">
    <w:name w:val="Title - Contemporary"/>
    <w:basedOn w:val="Normal"/>
    <w:next w:val="Heading1-Contemporary"/>
    <w:pPr>
      <w:keepNext/>
      <w:keepLines/>
      <w:suppressAutoHyphens/>
      <w:spacing w:line="1320" w:lineRule="exact"/>
    </w:pPr>
    <w:rPr>
      <w:rFonts w:ascii="Arial" w:hAnsi="Arial"/>
      <w:b/>
      <w:spacing w:val="-60"/>
      <w:kern w:val="124"/>
      <w:sz w:val="124"/>
    </w:rPr>
  </w:style>
  <w:style w:type="paragraph" w:customStyle="1" w:styleId="TOCHeading-Contemporary">
    <w:name w:val="TOC Heading - Contemporary"/>
    <w:basedOn w:val="Normal"/>
    <w:next w:val="Normal"/>
    <w:pPr>
      <w:spacing w:before="240" w:line="340" w:lineRule="exact"/>
    </w:pPr>
    <w:rPr>
      <w:rFonts w:ascii="Arial" w:hAnsi="Arial"/>
      <w:b/>
      <w:spacing w:val="-10"/>
      <w:kern w:val="32"/>
      <w:sz w:val="32"/>
    </w:rPr>
  </w:style>
  <w:style w:type="paragraph" w:customStyle="1" w:styleId="TOCNumber-Contemporary">
    <w:name w:val="TOC Number - Contemporary"/>
    <w:basedOn w:val="Normal"/>
    <w:next w:val="Normal"/>
    <w:pPr>
      <w:spacing w:line="640" w:lineRule="exact"/>
    </w:pPr>
    <w:rPr>
      <w:rFonts w:ascii="Arial" w:hAnsi="Arial"/>
      <w:b/>
      <w:kern w:val="60"/>
      <w:sz w:val="60"/>
    </w:rPr>
  </w:style>
  <w:style w:type="paragraph" w:customStyle="1" w:styleId="TOCText-Contemporary">
    <w:name w:val="TOC Text - Contemporary"/>
    <w:basedOn w:val="Normal"/>
    <w:pPr>
      <w:spacing w:line="240" w:lineRule="exact"/>
    </w:pPr>
    <w:rPr>
      <w:rFonts w:ascii="Arial" w:hAnsi="Arial"/>
      <w:sz w:val="18"/>
    </w:rPr>
  </w:style>
  <w:style w:type="character" w:styleId="PageNumber">
    <w:name w:val="page number"/>
    <w:basedOn w:val="DefaultParagraphFont"/>
    <w:semiHidden/>
  </w:style>
  <w:style w:type="paragraph" w:customStyle="1" w:styleId="BodyText-Professional">
    <w:name w:val="Body Text - Professional"/>
    <w:basedOn w:val="Normal"/>
    <w:pPr>
      <w:spacing w:after="120" w:line="280" w:lineRule="exact"/>
    </w:pPr>
    <w:rPr>
      <w:rFonts w:ascii="Arial" w:hAnsi="Arial"/>
    </w:rPr>
  </w:style>
  <w:style w:type="paragraph" w:customStyle="1" w:styleId="SidebarHead-Professional">
    <w:name w:val="Sidebar Head - Professional"/>
    <w:basedOn w:val="Normal"/>
    <w:pPr>
      <w:spacing w:before="60" w:after="60" w:line="240" w:lineRule="exact"/>
    </w:pPr>
    <w:rPr>
      <w:rFonts w:ascii="Arial Black" w:hAnsi="Arial Black"/>
      <w:smallCaps/>
      <w:color w:val="000080"/>
      <w:sz w:val="18"/>
    </w:rPr>
  </w:style>
  <w:style w:type="paragraph" w:customStyle="1" w:styleId="SidebarText-Professional">
    <w:name w:val="Sidebar Text -Professional"/>
    <w:basedOn w:val="Normal"/>
    <w:pPr>
      <w:spacing w:after="120" w:line="280" w:lineRule="exact"/>
    </w:pPr>
    <w:rPr>
      <w:rFonts w:ascii="Arial" w:hAnsi="Arial"/>
      <w:color w:val="000080"/>
      <w:sz w:val="18"/>
    </w:rPr>
  </w:style>
  <w:style w:type="paragraph" w:customStyle="1" w:styleId="Byline-Professional">
    <w:name w:val="Byline - Professional"/>
    <w:basedOn w:val="Normal"/>
    <w:pPr>
      <w:spacing w:before="60" w:line="280" w:lineRule="exact"/>
    </w:pPr>
    <w:rPr>
      <w:rFonts w:ascii="Arial Black" w:hAnsi="Arial Black"/>
      <w:sz w:val="18"/>
    </w:rPr>
  </w:style>
  <w:style w:type="paragraph" w:customStyle="1" w:styleId="BylineCompany-Professional">
    <w:name w:val="Byline Company - Professional"/>
    <w:basedOn w:val="Normal"/>
    <w:pPr>
      <w:spacing w:after="120"/>
    </w:pPr>
    <w:rPr>
      <w:rFonts w:ascii="Arial" w:hAnsi="Arial"/>
      <w:sz w:val="16"/>
    </w:rPr>
  </w:style>
  <w:style w:type="paragraph" w:customStyle="1" w:styleId="Footer-Professional">
    <w:name w:val="Footer - Professional"/>
    <w:basedOn w:val="Footer"/>
    <w:rsid w:val="00EE0439"/>
    <w:pPr>
      <w:pBdr>
        <w:top w:val="single" w:sz="36" w:space="1" w:color="000080"/>
      </w:pBdr>
      <w:jc w:val="center"/>
    </w:pPr>
    <w:rPr>
      <w:rFonts w:ascii="Arial Black" w:hAnsi="Arial Black"/>
      <w:color w:val="000080"/>
      <w:sz w:val="16"/>
    </w:rPr>
  </w:style>
  <w:style w:type="paragraph" w:customStyle="1" w:styleId="Heading1-Professional">
    <w:name w:val="Heading 1 - Professional"/>
    <w:basedOn w:val="Normal"/>
    <w:pPr>
      <w:spacing w:before="120" w:after="60" w:line="360" w:lineRule="exact"/>
    </w:pPr>
    <w:rPr>
      <w:rFonts w:ascii="Arial Black" w:hAnsi="Arial Black"/>
      <w:sz w:val="32"/>
    </w:rPr>
  </w:style>
  <w:style w:type="paragraph" w:customStyle="1" w:styleId="Heading2-Professional">
    <w:name w:val="Heading 2 - Professional"/>
    <w:basedOn w:val="Normal"/>
    <w:pPr>
      <w:spacing w:before="120" w:after="60" w:line="320" w:lineRule="exact"/>
    </w:pPr>
    <w:rPr>
      <w:rFonts w:ascii="Arial Black" w:hAnsi="Arial Black"/>
      <w:sz w:val="24"/>
    </w:rPr>
  </w:style>
  <w:style w:type="paragraph" w:customStyle="1" w:styleId="IssueVolumeDate-Professional">
    <w:name w:val="Issue/Volume/Date - Professional"/>
    <w:basedOn w:val="Normal"/>
    <w:rsid w:val="00EE0439"/>
    <w:pPr>
      <w:pBdr>
        <w:top w:val="single" w:sz="36" w:space="1" w:color="000080"/>
        <w:left w:val="single" w:sz="6" w:space="4" w:color="auto"/>
        <w:bottom w:val="single" w:sz="6" w:space="1" w:color="auto"/>
        <w:right w:val="single" w:sz="6" w:space="4" w:color="auto"/>
      </w:pBdr>
      <w:shd w:val="clear" w:color="auto" w:fill="000080"/>
      <w:tabs>
        <w:tab w:val="right" w:pos="10480"/>
      </w:tabs>
      <w:spacing w:after="120"/>
    </w:pPr>
    <w:rPr>
      <w:rFonts w:ascii="Arial Black" w:hAnsi="Arial Black"/>
      <w:color w:val="FFFFFF"/>
    </w:rPr>
  </w:style>
  <w:style w:type="paragraph" w:customStyle="1" w:styleId="JumpTo-Professional">
    <w:name w:val="Jump To - Professional"/>
    <w:basedOn w:val="Normal"/>
    <w:pPr>
      <w:jc w:val="right"/>
    </w:pPr>
    <w:rPr>
      <w:rFonts w:ascii="Arial" w:hAnsi="Arial"/>
      <w:i/>
      <w:sz w:val="16"/>
    </w:rPr>
  </w:style>
  <w:style w:type="paragraph" w:customStyle="1" w:styleId="JunpFrom-Professional">
    <w:name w:val="Junp From - Professional"/>
    <w:basedOn w:val="Normal"/>
    <w:pPr>
      <w:jc w:val="right"/>
    </w:pPr>
    <w:rPr>
      <w:rFonts w:ascii="Arial" w:hAnsi="Arial"/>
      <w:i/>
      <w:sz w:val="16"/>
    </w:rPr>
  </w:style>
  <w:style w:type="paragraph" w:customStyle="1" w:styleId="ReturnAddress-Professional">
    <w:name w:val="Return Address - Professional"/>
    <w:basedOn w:val="Normal"/>
    <w:pPr>
      <w:spacing w:after="40" w:line="240" w:lineRule="exact"/>
    </w:pPr>
    <w:rPr>
      <w:rFonts w:ascii="Arial" w:hAnsi="Arial"/>
    </w:rPr>
  </w:style>
  <w:style w:type="paragraph" w:customStyle="1" w:styleId="MailingAddress-Professional">
    <w:name w:val="Mailing Address - Professional"/>
    <w:basedOn w:val="ReturnAddress-Professional"/>
  </w:style>
  <w:style w:type="paragraph" w:customStyle="1" w:styleId="Picture-Professional">
    <w:name w:val="Picture - Professional"/>
    <w:basedOn w:val="BodyText-Professional"/>
    <w:pPr>
      <w:spacing w:before="120" w:line="240" w:lineRule="auto"/>
    </w:pPr>
  </w:style>
  <w:style w:type="paragraph" w:customStyle="1" w:styleId="PictureCaption-Professional">
    <w:name w:val="Picture Caption - Professional"/>
    <w:basedOn w:val="BodyText-Professional"/>
    <w:rPr>
      <w:i/>
      <w:sz w:val="18"/>
    </w:rPr>
  </w:style>
  <w:style w:type="paragraph" w:customStyle="1" w:styleId="Postage-Professional">
    <w:name w:val="Postage - Professional"/>
    <w:basedOn w:val="Normal"/>
    <w:pPr>
      <w:spacing w:after="40" w:line="240" w:lineRule="exact"/>
      <w:jc w:val="center"/>
    </w:pPr>
    <w:rPr>
      <w:rFonts w:ascii="Arial" w:hAnsi="Arial"/>
      <w:smallCaps/>
      <w:sz w:val="14"/>
    </w:rPr>
  </w:style>
  <w:style w:type="paragraph" w:customStyle="1" w:styleId="Pullquote-Professional">
    <w:name w:val="Pullquote - Professional"/>
    <w:basedOn w:val="BodyText-Professional"/>
    <w:rsid w:val="00EE0439"/>
    <w:pPr>
      <w:pBdr>
        <w:top w:val="single" w:sz="6" w:space="1" w:color="808000"/>
        <w:bottom w:val="single" w:sz="6" w:space="3" w:color="808000"/>
      </w:pBdr>
      <w:ind w:left="60" w:right="60"/>
      <w:jc w:val="center"/>
    </w:pPr>
    <w:rPr>
      <w:i/>
      <w:color w:val="808000"/>
      <w:sz w:val="22"/>
    </w:rPr>
  </w:style>
  <w:style w:type="paragraph" w:customStyle="1" w:styleId="SidebarSubhead-Professional">
    <w:name w:val="Sidebar Subhead - Professional"/>
    <w:basedOn w:val="Normal"/>
    <w:pPr>
      <w:spacing w:line="280" w:lineRule="exact"/>
    </w:pPr>
    <w:rPr>
      <w:rFonts w:ascii="Arial" w:hAnsi="Arial"/>
      <w:smallCaps/>
      <w:color w:val="000080"/>
      <w:sz w:val="18"/>
    </w:rPr>
  </w:style>
  <w:style w:type="paragraph" w:customStyle="1" w:styleId="SidebarTitle-Professional">
    <w:name w:val="Sidebar Title -Professional"/>
    <w:basedOn w:val="Normal"/>
    <w:pPr>
      <w:spacing w:before="120" w:after="60" w:line="320" w:lineRule="exact"/>
    </w:pPr>
    <w:rPr>
      <w:rFonts w:ascii="Arial Black" w:hAnsi="Arial Black"/>
      <w:smallCaps/>
      <w:color w:val="000080"/>
      <w:spacing w:val="40"/>
      <w:sz w:val="24"/>
    </w:rPr>
  </w:style>
  <w:style w:type="paragraph" w:customStyle="1" w:styleId="Subtitle-Professional">
    <w:name w:val="Subtitle - Professional"/>
    <w:basedOn w:val="Normal"/>
    <w:pPr>
      <w:spacing w:after="120" w:line="280" w:lineRule="exact"/>
    </w:pPr>
    <w:rPr>
      <w:rFonts w:ascii="Arial" w:hAnsi="Arial"/>
      <w:i/>
    </w:rPr>
  </w:style>
  <w:style w:type="paragraph" w:customStyle="1" w:styleId="Title-Professional">
    <w:name w:val="Title - Professional"/>
    <w:basedOn w:val="Normal"/>
    <w:rsid w:val="00EE0439"/>
    <w:pPr>
      <w:pBdr>
        <w:top w:val="single" w:sz="36" w:space="1" w:color="000080"/>
        <w:left w:val="single" w:sz="6" w:space="4" w:color="000080"/>
        <w:bottom w:val="single" w:sz="6" w:space="1" w:color="000080"/>
        <w:right w:val="single" w:sz="6" w:space="4" w:color="000080"/>
      </w:pBdr>
      <w:jc w:val="center"/>
    </w:pPr>
    <w:rPr>
      <w:rFonts w:ascii="Arial Black" w:hAnsi="Arial Black"/>
      <w:color w:val="000080"/>
      <w:sz w:val="72"/>
    </w:rPr>
  </w:style>
  <w:style w:type="paragraph" w:customStyle="1" w:styleId="TOCHeading-Professional">
    <w:name w:val="TOC Heading - Professional"/>
    <w:basedOn w:val="Normal"/>
    <w:rsid w:val="00EE0439"/>
    <w:pPr>
      <w:pBdr>
        <w:top w:val="single" w:sz="36" w:space="1" w:color="000080"/>
      </w:pBdr>
      <w:spacing w:before="60" w:after="120"/>
      <w:ind w:left="-60"/>
    </w:pPr>
    <w:rPr>
      <w:rFonts w:ascii="Arial Black" w:hAnsi="Arial Black"/>
      <w:smallCaps/>
      <w:spacing w:val="40"/>
      <w:sz w:val="24"/>
    </w:rPr>
  </w:style>
  <w:style w:type="paragraph" w:customStyle="1" w:styleId="TOCNumber-Professional">
    <w:name w:val="TOC Number - Professional"/>
    <w:basedOn w:val="Normal"/>
    <w:pPr>
      <w:spacing w:before="60"/>
    </w:pPr>
    <w:rPr>
      <w:rFonts w:ascii="Arial Black" w:hAnsi="Arial Black"/>
      <w:sz w:val="24"/>
    </w:rPr>
  </w:style>
  <w:style w:type="paragraph" w:customStyle="1" w:styleId="TOCText-Professional">
    <w:name w:val="TOC Text - Professional"/>
    <w:basedOn w:val="Normal"/>
    <w:pPr>
      <w:spacing w:before="60" w:after="60" w:line="320" w:lineRule="exact"/>
    </w:pPr>
    <w:rPr>
      <w:rFonts w:ascii="Arial" w:hAnsi="Arial"/>
      <w:sz w:val="18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customStyle="1" w:styleId="BodyText-Elegant">
    <w:name w:val="Body Text - Elegant"/>
    <w:basedOn w:val="Normal"/>
    <w:pPr>
      <w:spacing w:after="120" w:line="280" w:lineRule="exact"/>
    </w:pPr>
    <w:rPr>
      <w:rFonts w:ascii="Garamond" w:hAnsi="Garamond"/>
    </w:rPr>
  </w:style>
  <w:style w:type="paragraph" w:customStyle="1" w:styleId="Byline-Elegant">
    <w:name w:val="Byline - Elegant"/>
    <w:basedOn w:val="Normal"/>
    <w:pPr>
      <w:spacing w:before="60" w:line="280" w:lineRule="exact"/>
    </w:pPr>
    <w:rPr>
      <w:rFonts w:ascii="Garamond" w:hAnsi="Garamond"/>
      <w:b/>
    </w:rPr>
  </w:style>
  <w:style w:type="paragraph" w:customStyle="1" w:styleId="BylineCompany-Elegant">
    <w:name w:val="Byline Company - Elegant"/>
    <w:basedOn w:val="Normal"/>
    <w:pPr>
      <w:spacing w:after="120" w:line="280" w:lineRule="exact"/>
    </w:pPr>
    <w:rPr>
      <w:rFonts w:ascii="Garamond" w:hAnsi="Garamond"/>
      <w:i/>
    </w:rPr>
  </w:style>
  <w:style w:type="paragraph" w:customStyle="1" w:styleId="Footer-Elegant">
    <w:name w:val="Footer - Elegant"/>
    <w:basedOn w:val="Footer"/>
    <w:pPr>
      <w:pBdr>
        <w:top w:val="double" w:sz="4" w:space="1" w:color="auto"/>
      </w:pBdr>
      <w:tabs>
        <w:tab w:val="clear" w:pos="8640"/>
        <w:tab w:val="center" w:pos="-14016"/>
        <w:tab w:val="right" w:pos="4320"/>
      </w:tabs>
      <w:jc w:val="right"/>
    </w:pPr>
    <w:rPr>
      <w:rFonts w:ascii="Garamond" w:hAnsi="Garamond"/>
      <w:i/>
      <w:sz w:val="16"/>
    </w:rPr>
  </w:style>
  <w:style w:type="paragraph" w:customStyle="1" w:styleId="Heading1-Elegant">
    <w:name w:val="Heading 1 - Elegant"/>
    <w:basedOn w:val="Normal"/>
    <w:pPr>
      <w:spacing w:before="120" w:after="60" w:line="480" w:lineRule="exact"/>
    </w:pPr>
    <w:rPr>
      <w:rFonts w:ascii="Garamond" w:hAnsi="Garamond"/>
      <w:b/>
      <w:sz w:val="40"/>
    </w:rPr>
  </w:style>
  <w:style w:type="paragraph" w:customStyle="1" w:styleId="Heading2-Elegant">
    <w:name w:val="Heading 2 - Elegant"/>
    <w:basedOn w:val="Normal"/>
    <w:pPr>
      <w:spacing w:before="120" w:after="60" w:line="280" w:lineRule="exact"/>
    </w:pPr>
    <w:rPr>
      <w:rFonts w:ascii="Garamond" w:hAnsi="Garamond"/>
      <w:b/>
      <w:sz w:val="24"/>
    </w:rPr>
  </w:style>
  <w:style w:type="paragraph" w:customStyle="1" w:styleId="IssueVolumeDate-Elegant">
    <w:name w:val="Issue/Volume/Date - Elegant"/>
    <w:basedOn w:val="Normal"/>
    <w:pPr>
      <w:pBdr>
        <w:bottom w:val="double" w:sz="6" w:space="1" w:color="auto"/>
      </w:pBdr>
      <w:tabs>
        <w:tab w:val="right" w:pos="10530"/>
      </w:tabs>
      <w:spacing w:after="120"/>
    </w:pPr>
    <w:rPr>
      <w:rFonts w:ascii="Garamond" w:hAnsi="Garamond"/>
      <w:sz w:val="24"/>
    </w:rPr>
  </w:style>
  <w:style w:type="paragraph" w:customStyle="1" w:styleId="JumpTo-Elegant">
    <w:name w:val="Jump To - Elegant"/>
    <w:basedOn w:val="Normal"/>
    <w:pPr>
      <w:jc w:val="right"/>
    </w:pPr>
    <w:rPr>
      <w:rFonts w:ascii="Garamond" w:hAnsi="Garamond"/>
      <w:i/>
      <w:sz w:val="16"/>
    </w:rPr>
  </w:style>
  <w:style w:type="paragraph" w:customStyle="1" w:styleId="JunpFrom-Elegant">
    <w:name w:val="Junp From - Elegant"/>
    <w:basedOn w:val="Normal"/>
    <w:pPr>
      <w:jc w:val="right"/>
    </w:pPr>
    <w:rPr>
      <w:rFonts w:ascii="Garamond" w:hAnsi="Garamond"/>
      <w:i/>
      <w:sz w:val="16"/>
    </w:rPr>
  </w:style>
  <w:style w:type="paragraph" w:customStyle="1" w:styleId="ReturnAddress-Elegant">
    <w:name w:val="Return Address - Elegant"/>
    <w:basedOn w:val="Normal"/>
    <w:pPr>
      <w:spacing w:after="40" w:line="240" w:lineRule="exact"/>
    </w:pPr>
    <w:rPr>
      <w:rFonts w:ascii="Garamond" w:hAnsi="Garamond"/>
    </w:rPr>
  </w:style>
  <w:style w:type="paragraph" w:customStyle="1" w:styleId="MailingAddress-Elegant">
    <w:name w:val="Mailing Address - Elegant"/>
    <w:basedOn w:val="ReturnAddress-Elegant"/>
  </w:style>
  <w:style w:type="paragraph" w:customStyle="1" w:styleId="Picture-Elegant">
    <w:name w:val="Picture - Elegant"/>
    <w:basedOn w:val="BodyText-Elegant"/>
    <w:pPr>
      <w:spacing w:before="120" w:line="240" w:lineRule="auto"/>
    </w:pPr>
  </w:style>
  <w:style w:type="paragraph" w:customStyle="1" w:styleId="Postage-Elegant">
    <w:name w:val="Postage - Elegant"/>
    <w:basedOn w:val="Normal"/>
    <w:pPr>
      <w:spacing w:after="40" w:line="240" w:lineRule="exact"/>
      <w:jc w:val="center"/>
    </w:pPr>
    <w:rPr>
      <w:rFonts w:ascii="Garamond" w:hAnsi="Garamond"/>
      <w:smallCaps/>
      <w:sz w:val="14"/>
    </w:rPr>
  </w:style>
  <w:style w:type="paragraph" w:customStyle="1" w:styleId="Pullquote-Elegant">
    <w:name w:val="Pullquote - Elegant"/>
    <w:basedOn w:val="BodyText-Elegant"/>
    <w:pPr>
      <w:pBdr>
        <w:top w:val="double" w:sz="6" w:space="1" w:color="auto"/>
        <w:bottom w:val="double" w:sz="6" w:space="3" w:color="auto"/>
      </w:pBdr>
      <w:jc w:val="center"/>
    </w:pPr>
    <w:rPr>
      <w:i/>
      <w:sz w:val="28"/>
    </w:rPr>
  </w:style>
  <w:style w:type="paragraph" w:customStyle="1" w:styleId="SidebarHead-Elegant">
    <w:name w:val="Sidebar Head - Elegant"/>
    <w:basedOn w:val="Normal"/>
    <w:pPr>
      <w:spacing w:before="60" w:after="60" w:line="280" w:lineRule="exact"/>
    </w:pPr>
    <w:rPr>
      <w:rFonts w:ascii="Garamond" w:hAnsi="Garamond"/>
      <w:smallCaps/>
    </w:rPr>
  </w:style>
  <w:style w:type="paragraph" w:customStyle="1" w:styleId="SidebarSubhead-Elegant">
    <w:name w:val="Sidebar Subhead - Elegant"/>
    <w:basedOn w:val="Normal"/>
    <w:pPr>
      <w:spacing w:line="280" w:lineRule="exact"/>
    </w:pPr>
    <w:rPr>
      <w:rFonts w:ascii="Garamond" w:hAnsi="Garamond"/>
      <w:smallCaps/>
      <w:sz w:val="18"/>
    </w:rPr>
  </w:style>
  <w:style w:type="paragraph" w:customStyle="1" w:styleId="SidebarText-Elegant">
    <w:name w:val="Sidebar Text - Elegant"/>
    <w:basedOn w:val="Normal"/>
    <w:pPr>
      <w:spacing w:after="60" w:line="280" w:lineRule="exact"/>
    </w:pPr>
    <w:rPr>
      <w:rFonts w:ascii="Garamond" w:hAnsi="Garamond"/>
    </w:rPr>
  </w:style>
  <w:style w:type="paragraph" w:customStyle="1" w:styleId="SidebarTitle-Elegant">
    <w:name w:val="Sidebar Title - Elegant"/>
    <w:basedOn w:val="Normal"/>
    <w:pPr>
      <w:spacing w:before="360" w:after="240" w:line="400" w:lineRule="exact"/>
    </w:pPr>
    <w:rPr>
      <w:rFonts w:ascii="Garamond" w:hAnsi="Garamond"/>
      <w:smallCaps/>
      <w:spacing w:val="40"/>
      <w:sz w:val="32"/>
    </w:rPr>
  </w:style>
  <w:style w:type="paragraph" w:customStyle="1" w:styleId="Subtitle-Elegant">
    <w:name w:val="Subtitle - Elegant"/>
    <w:basedOn w:val="Normal"/>
    <w:pPr>
      <w:spacing w:after="180" w:line="280" w:lineRule="exact"/>
    </w:pPr>
    <w:rPr>
      <w:rFonts w:ascii="Garamond" w:hAnsi="Garamond"/>
      <w:i/>
    </w:rPr>
  </w:style>
  <w:style w:type="paragraph" w:customStyle="1" w:styleId="Title-Elegant">
    <w:name w:val="Title - Elegant"/>
    <w:basedOn w:val="Normal"/>
    <w:pPr>
      <w:pBdr>
        <w:top w:val="double" w:sz="6" w:space="1" w:color="auto"/>
      </w:pBdr>
      <w:jc w:val="center"/>
    </w:pPr>
    <w:rPr>
      <w:rFonts w:ascii="Garamond" w:hAnsi="Garamond"/>
      <w:caps/>
      <w:sz w:val="144"/>
    </w:rPr>
  </w:style>
  <w:style w:type="paragraph" w:customStyle="1" w:styleId="TOCHeading-Elegant">
    <w:name w:val="TOC Heading - Elegant"/>
    <w:basedOn w:val="Normal"/>
    <w:pPr>
      <w:spacing w:before="180" w:after="180"/>
    </w:pPr>
    <w:rPr>
      <w:rFonts w:ascii="Garamond" w:hAnsi="Garamond"/>
      <w:smallCaps/>
      <w:spacing w:val="30"/>
      <w:sz w:val="32"/>
    </w:rPr>
  </w:style>
  <w:style w:type="paragraph" w:customStyle="1" w:styleId="TOCNumber-Elegant">
    <w:name w:val="TOC Number - Elegant"/>
    <w:basedOn w:val="Normal"/>
    <w:rPr>
      <w:rFonts w:ascii="Garamond" w:hAnsi="Garamond"/>
      <w:i/>
      <w:sz w:val="40"/>
    </w:rPr>
  </w:style>
  <w:style w:type="paragraph" w:customStyle="1" w:styleId="TOCText-Elegant">
    <w:name w:val="TOC Text - Elegant"/>
    <w:basedOn w:val="Normal"/>
    <w:pPr>
      <w:spacing w:before="60" w:after="180" w:line="320" w:lineRule="exact"/>
    </w:pPr>
    <w:rPr>
      <w:rFonts w:ascii="Garamond" w:hAnsi="Garamon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5E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5E21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47501"/>
    <w:rPr>
      <w:color w:val="808080"/>
    </w:rPr>
  </w:style>
  <w:style w:type="character" w:customStyle="1" w:styleId="yzlgbd">
    <w:name w:val="yzlgbd"/>
    <w:basedOn w:val="DefaultParagraphFont"/>
    <w:rsid w:val="00E33C8A"/>
  </w:style>
  <w:style w:type="character" w:customStyle="1" w:styleId="d2edcug0">
    <w:name w:val="d2edcug0"/>
    <w:basedOn w:val="DefaultParagraphFont"/>
    <w:rsid w:val="005F2217"/>
  </w:style>
  <w:style w:type="character" w:styleId="Hyperlink">
    <w:name w:val="Hyperlink"/>
    <w:basedOn w:val="DefaultParagraphFont"/>
    <w:uiPriority w:val="99"/>
    <w:unhideWhenUsed/>
    <w:rsid w:val="001830BA"/>
    <w:rPr>
      <w:color w:val="0000FF"/>
      <w:u w:val="single"/>
    </w:rPr>
  </w:style>
  <w:style w:type="character" w:customStyle="1" w:styleId="sc-16ede01-2">
    <w:name w:val="sc-16ede01-2"/>
    <w:basedOn w:val="DefaultParagraphFont"/>
    <w:rsid w:val="0081549F"/>
  </w:style>
  <w:style w:type="paragraph" w:styleId="NormalWeb">
    <w:name w:val="Normal (Web)"/>
    <w:basedOn w:val="Normal"/>
    <w:uiPriority w:val="99"/>
    <w:semiHidden/>
    <w:unhideWhenUsed/>
    <w:rsid w:val="00A8152A"/>
    <w:pPr>
      <w:spacing w:before="100" w:beforeAutospacing="1" w:after="100" w:afterAutospacing="1"/>
    </w:pPr>
    <w:rPr>
      <w:sz w:val="24"/>
      <w:szCs w:val="24"/>
    </w:rPr>
  </w:style>
  <w:style w:type="character" w:customStyle="1" w:styleId="a-text-italic">
    <w:name w:val="a-text-italic"/>
    <w:basedOn w:val="DefaultParagraphFont"/>
    <w:rsid w:val="00DC361E"/>
  </w:style>
  <w:style w:type="character" w:customStyle="1" w:styleId="a-size-large">
    <w:name w:val="a-size-large"/>
    <w:basedOn w:val="DefaultParagraphFont"/>
    <w:rsid w:val="00EA2B85"/>
  </w:style>
  <w:style w:type="character" w:customStyle="1" w:styleId="x193iq5w">
    <w:name w:val="x193iq5w"/>
    <w:basedOn w:val="DefaultParagraphFont"/>
    <w:rsid w:val="00F61F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551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9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4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286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32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06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0383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484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132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799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8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66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229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119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41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72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FMLkidsVT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mailto:FMLkidsVT@gmail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rawczyks\AppData\Roaming\Microsoft\Templates\Newsletter%20wizard.wi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667C46-35E2-47B1-BB81-6422F7A2A0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Newsletter wizard</Template>
  <TotalTime>470</TotalTime>
  <Pages>2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Sacha Krawczyk</dc:creator>
  <cp:lastModifiedBy>Sacha</cp:lastModifiedBy>
  <cp:revision>15</cp:revision>
  <cp:lastPrinted>2023-11-21T18:10:00Z</cp:lastPrinted>
  <dcterms:created xsi:type="dcterms:W3CDTF">2024-01-10T18:12:00Z</dcterms:created>
  <dcterms:modified xsi:type="dcterms:W3CDTF">2024-01-23T19:59:00Z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TC062062951033</vt:lpwstr>
  </property>
</Properties>
</file>